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A0723" w14:textId="77777777" w:rsidR="00F31534" w:rsidRPr="000657F7" w:rsidRDefault="00000000" w:rsidP="00D33B0A">
      <w:pPr>
        <w:rPr>
          <w:rFonts w:asciiTheme="minorHAnsi" w:hAnsiTheme="minorHAnsi" w:cstheme="minorHAnsi"/>
        </w:rPr>
      </w:pPr>
      <w:r w:rsidRPr="000657F7">
        <w:rPr>
          <w:rFonts w:asciiTheme="minorHAnsi" w:hAnsiTheme="minorHAnsi" w:cstheme="minorHAnsi"/>
        </w:rPr>
        <w:t xml:space="preserve">To dovoljenje je potrebno za vsako delo z </w:t>
      </w:r>
      <w:r w:rsidRPr="000657F7">
        <w:rPr>
          <w:rFonts w:asciiTheme="minorHAnsi" w:hAnsiTheme="minorHAnsi" w:cstheme="minorHAnsi"/>
          <w:b/>
          <w:bCs/>
        </w:rPr>
        <w:t>odprtim plamenom</w:t>
      </w:r>
      <w:r w:rsidRPr="000657F7">
        <w:rPr>
          <w:rFonts w:asciiTheme="minorHAnsi" w:hAnsiTheme="minorHAnsi" w:cstheme="minorHAnsi"/>
        </w:rPr>
        <w:t xml:space="preserve"> ali delo, ki </w:t>
      </w:r>
      <w:r w:rsidRPr="000657F7">
        <w:rPr>
          <w:rFonts w:asciiTheme="minorHAnsi" w:hAnsiTheme="minorHAnsi" w:cstheme="minorHAnsi"/>
          <w:b/>
          <w:bCs/>
        </w:rPr>
        <w:t>ustvarja toploto in/ali iskre</w:t>
      </w:r>
      <w:r w:rsidRPr="000657F7">
        <w:rPr>
          <w:rFonts w:asciiTheme="minorHAnsi" w:hAnsiTheme="minorHAnsi" w:cstheme="minorHAnsi"/>
        </w:rPr>
        <w:t>. Sem spadajo: varjenje, spajkanje (</w:t>
      </w:r>
      <w:proofErr w:type="spellStart"/>
      <w:r w:rsidRPr="000657F7">
        <w:rPr>
          <w:rFonts w:asciiTheme="minorHAnsi" w:hAnsiTheme="minorHAnsi" w:cstheme="minorHAnsi"/>
        </w:rPr>
        <w:t>braziranje</w:t>
      </w:r>
      <w:proofErr w:type="spellEnd"/>
      <w:r w:rsidRPr="000657F7">
        <w:rPr>
          <w:rFonts w:asciiTheme="minorHAnsi" w:hAnsiTheme="minorHAnsi" w:cstheme="minorHAnsi"/>
        </w:rPr>
        <w:t xml:space="preserve">), rezanje, brušenje, </w:t>
      </w:r>
      <w:proofErr w:type="spellStart"/>
      <w:r w:rsidRPr="000657F7">
        <w:rPr>
          <w:rFonts w:asciiTheme="minorHAnsi" w:hAnsiTheme="minorHAnsi" w:cstheme="minorHAnsi"/>
        </w:rPr>
        <w:t>lotanje</w:t>
      </w:r>
      <w:proofErr w:type="spellEnd"/>
      <w:r w:rsidRPr="000657F7">
        <w:rPr>
          <w:rFonts w:asciiTheme="minorHAnsi" w:hAnsiTheme="minorHAnsi" w:cstheme="minorHAnsi"/>
        </w:rPr>
        <w:t>,</w:t>
      </w:r>
      <w:r w:rsidR="0067300A">
        <w:rPr>
          <w:rFonts w:asciiTheme="minorHAnsi" w:hAnsiTheme="minorHAnsi" w:cstheme="minorHAnsi"/>
        </w:rPr>
        <w:t xml:space="preserve"> uporaba plamena,</w:t>
      </w:r>
      <w:r w:rsidRPr="000657F7">
        <w:rPr>
          <w:rFonts w:asciiTheme="minorHAnsi" w:hAnsiTheme="minorHAnsi" w:cstheme="minorHAnsi"/>
        </w:rPr>
        <w:t xml:space="preserve"> odmrzovanje cevi, polaganje streh s plinskimi gorilniki, kemično varjenje.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01"/>
        <w:gridCol w:w="1647"/>
        <w:gridCol w:w="5380"/>
      </w:tblGrid>
      <w:tr w:rsidR="008D0AAC" w14:paraId="6CA3D0C6" w14:textId="77777777" w:rsidTr="00A9582D">
        <w:tc>
          <w:tcPr>
            <w:tcW w:w="9628" w:type="dxa"/>
            <w:gridSpan w:val="3"/>
          </w:tcPr>
          <w:p w14:paraId="4BA0A341" w14:textId="77777777" w:rsidR="0059376B" w:rsidRPr="0059376B" w:rsidRDefault="00000000" w:rsidP="00D33B0A">
            <w:pPr>
              <w:rPr>
                <w:rFonts w:asciiTheme="minorHAnsi" w:hAnsiTheme="minorHAnsi" w:cstheme="minorHAnsi"/>
                <w:b/>
                <w:bCs/>
              </w:rPr>
            </w:pPr>
            <w:r w:rsidRPr="0059376B">
              <w:rPr>
                <w:rFonts w:asciiTheme="minorHAnsi" w:hAnsiTheme="minorHAnsi" w:cstheme="minorHAnsi"/>
                <w:b/>
                <w:bCs/>
              </w:rPr>
              <w:t>ZAHTEVA ZA IZDAJO DOVOLJENJA ZA IZVAJANJE VROČIH DEL</w:t>
            </w:r>
          </w:p>
        </w:tc>
      </w:tr>
      <w:tr w:rsidR="008D0AAC" w14:paraId="3B365F8B" w14:textId="77777777" w:rsidTr="000657F7">
        <w:tc>
          <w:tcPr>
            <w:tcW w:w="4248" w:type="dxa"/>
            <w:gridSpan w:val="2"/>
          </w:tcPr>
          <w:p w14:paraId="638D25CD" w14:textId="77777777" w:rsidR="000657F7" w:rsidRPr="003E6E46" w:rsidRDefault="00000000" w:rsidP="0059376B">
            <w:pPr>
              <w:rPr>
                <w:rFonts w:asciiTheme="minorHAnsi" w:hAnsiTheme="minorHAnsi" w:cstheme="minorHAnsi"/>
              </w:rPr>
            </w:pPr>
            <w:r w:rsidRPr="003E6E46">
              <w:rPr>
                <w:rFonts w:asciiTheme="minorHAnsi" w:hAnsiTheme="minorHAnsi" w:cstheme="minorHAnsi"/>
                <w:b/>
              </w:rPr>
              <w:t>Izvajalec vročih del</w:t>
            </w:r>
            <w:r w:rsidR="00B87F0A">
              <w:rPr>
                <w:rFonts w:asciiTheme="minorHAnsi" w:hAnsiTheme="minorHAnsi" w:cstheme="minorHAnsi"/>
                <w:b/>
              </w:rPr>
              <w:t>:</w:t>
            </w:r>
          </w:p>
          <w:p w14:paraId="38F01CA3" w14:textId="77777777" w:rsidR="000657F7" w:rsidRPr="000657F7" w:rsidRDefault="00000000" w:rsidP="0059376B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hAnsi="Segoe UI Symbol" w:cs="Segoe UI Symbol"/>
                </w:rPr>
                <w:id w:val="125279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Pr="003E6E46">
              <w:rPr>
                <w:rFonts w:asciiTheme="minorHAnsi" w:hAnsiTheme="minorHAnsi" w:cstheme="minorHAnsi"/>
              </w:rPr>
              <w:t xml:space="preserve"> Zaposleni</w:t>
            </w:r>
          </w:p>
          <w:p w14:paraId="6E877A05" w14:textId="77777777" w:rsidR="000657F7" w:rsidRPr="000657F7" w:rsidRDefault="00000000" w:rsidP="0059376B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124372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754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E6E46">
              <w:rPr>
                <w:rFonts w:asciiTheme="minorHAnsi" w:hAnsiTheme="minorHAnsi" w:cstheme="minorHAnsi"/>
              </w:rPr>
              <w:t xml:space="preserve"> Zunanji izvajalec </w:t>
            </w:r>
          </w:p>
        </w:tc>
        <w:tc>
          <w:tcPr>
            <w:tcW w:w="5380" w:type="dxa"/>
            <w:vMerge w:val="restart"/>
          </w:tcPr>
          <w:p w14:paraId="5E6105BB" w14:textId="77777777" w:rsidR="000657F7" w:rsidRPr="000657F7" w:rsidRDefault="00000000" w:rsidP="0059376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657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Splošne zahteve</w:t>
            </w:r>
            <w:r w:rsidR="00DD6F4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  <w:p w14:paraId="4B25B0C6" w14:textId="77777777" w:rsidR="000657F7" w:rsidRPr="003E6E46" w:rsidRDefault="00000000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41351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7547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7300A">
              <w:rPr>
                <w:rFonts w:asciiTheme="minorHAnsi" w:hAnsiTheme="minorHAnsi" w:cstheme="minorHAnsi"/>
                <w:sz w:val="20"/>
                <w:szCs w:val="20"/>
              </w:rPr>
              <w:t xml:space="preserve"> Hidranti in gasilniki so pripravljeni</w:t>
            </w:r>
            <w:r w:rsidRPr="003E6E4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7300A">
              <w:rPr>
                <w:rFonts w:asciiTheme="minorHAnsi" w:hAnsiTheme="minorHAnsi" w:cstheme="minorHAnsi"/>
                <w:sz w:val="20"/>
                <w:szCs w:val="20"/>
              </w:rPr>
              <w:t>in delujejo</w:t>
            </w:r>
          </w:p>
          <w:p w14:paraId="7FFB6D99" w14:textId="77777777" w:rsidR="000657F7" w:rsidRPr="003E6E46" w:rsidRDefault="00000000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083057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00A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E6E46">
              <w:rPr>
                <w:rFonts w:asciiTheme="minorHAnsi" w:hAnsiTheme="minorHAnsi" w:cstheme="minorHAnsi"/>
                <w:sz w:val="20"/>
                <w:szCs w:val="20"/>
              </w:rPr>
              <w:t xml:space="preserve"> Oprema za vroča dela je v dobrem stanju in skladna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 xml:space="preserve"> s specifikacijami proizvajalca</w:t>
            </w:r>
          </w:p>
          <w:p w14:paraId="6BA88655" w14:textId="77777777" w:rsidR="000657F7" w:rsidRPr="000657F7" w:rsidRDefault="00000000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558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3E6E46">
              <w:rPr>
                <w:rFonts w:asciiTheme="minorHAnsi" w:hAnsiTheme="minorHAnsi" w:cstheme="minorHAnsi"/>
                <w:sz w:val="20"/>
                <w:szCs w:val="20"/>
              </w:rPr>
              <w:t xml:space="preserve"> Pridobljeno je posebno dovoljenje za vroča dela na kovinskih posodah a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li ceveh z gum./plast. oblogami</w:t>
            </w:r>
          </w:p>
        </w:tc>
      </w:tr>
      <w:tr w:rsidR="008D0AAC" w14:paraId="353EA24F" w14:textId="77777777" w:rsidTr="000657F7">
        <w:trPr>
          <w:trHeight w:val="842"/>
        </w:trPr>
        <w:tc>
          <w:tcPr>
            <w:tcW w:w="2601" w:type="dxa"/>
          </w:tcPr>
          <w:p w14:paraId="2FFC2A4B" w14:textId="77777777" w:rsidR="000657F7" w:rsidRPr="0059376B" w:rsidRDefault="00000000" w:rsidP="0059376B">
            <w:pPr>
              <w:rPr>
                <w:rFonts w:asciiTheme="minorHAnsi" w:hAnsiTheme="minorHAnsi" w:cstheme="minorHAnsi"/>
              </w:rPr>
            </w:pPr>
            <w:r w:rsidRPr="0059376B">
              <w:rPr>
                <w:rFonts w:asciiTheme="minorHAnsi" w:hAnsiTheme="minorHAnsi" w:cstheme="minorHAnsi"/>
              </w:rPr>
              <w:t>PRIČETEK DEL</w:t>
            </w:r>
            <w:r w:rsidR="00F67547">
              <w:rPr>
                <w:rFonts w:asciiTheme="minorHAnsi" w:hAnsiTheme="minorHAnsi" w:cstheme="minorHAnsi"/>
              </w:rPr>
              <w:t>:</w:t>
            </w:r>
          </w:p>
          <w:p w14:paraId="77EF4E11" w14:textId="77777777" w:rsidR="000657F7" w:rsidRPr="0059376B" w:rsidRDefault="000657F7" w:rsidP="0059376B">
            <w:pPr>
              <w:rPr>
                <w:rFonts w:asciiTheme="minorHAnsi" w:hAnsiTheme="minorHAnsi" w:cstheme="minorHAnsi"/>
              </w:rPr>
            </w:pPr>
          </w:p>
          <w:p w14:paraId="3292E5AD" w14:textId="77777777" w:rsidR="000657F7" w:rsidRPr="000657F7" w:rsidRDefault="00000000" w:rsidP="0067300A">
            <w:pPr>
              <w:rPr>
                <w:rFonts w:asciiTheme="minorHAnsi" w:hAnsiTheme="minorHAnsi" w:cstheme="minorHAnsi"/>
              </w:rPr>
            </w:pPr>
            <w:r w:rsidRPr="0059376B">
              <w:rPr>
                <w:rFonts w:asciiTheme="minorHAnsi" w:hAnsiTheme="minorHAnsi" w:cstheme="minorHAnsi"/>
              </w:rPr>
              <w:t>Datum:</w:t>
            </w:r>
            <w:r w:rsidR="00F6754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634332107"/>
                <w:placeholder>
                  <w:docPart w:val="8BD74D1F2A114672A85705999895EC35"/>
                </w:placeholder>
                <w:showingPlcHdr/>
                <w:date w:fullDate="2025-10-20T00:00:00Z">
                  <w:dateFormat w:val="d. MM. yyyy"/>
                  <w:lid w:val="sl-SI"/>
                  <w:storeMappedDataAs w:val="dateTime"/>
                  <w:calendar w:val="gregorian"/>
                </w:date>
              </w:sdtPr>
              <w:sdtContent>
                <w:r w:rsidR="0067300A">
                  <w:rPr>
                    <w:rFonts w:asciiTheme="minorHAnsi" w:hAnsiTheme="minorHAnsi" w:cstheme="minorHAnsi"/>
                  </w:rPr>
                  <w:t xml:space="preserve"> </w:t>
                </w:r>
              </w:sdtContent>
            </w:sdt>
          </w:p>
        </w:tc>
        <w:tc>
          <w:tcPr>
            <w:tcW w:w="1647" w:type="dxa"/>
          </w:tcPr>
          <w:p w14:paraId="4881EF4B" w14:textId="77777777" w:rsidR="000657F7" w:rsidRPr="000657F7" w:rsidRDefault="00000000" w:rsidP="0059376B">
            <w:pPr>
              <w:rPr>
                <w:rFonts w:asciiTheme="minorHAnsi" w:hAnsiTheme="minorHAnsi" w:cstheme="minorHAnsi"/>
              </w:rPr>
            </w:pPr>
            <w:r w:rsidRPr="000657F7">
              <w:rPr>
                <w:rFonts w:asciiTheme="minorHAnsi" w:hAnsiTheme="minorHAnsi" w:cstheme="minorHAnsi"/>
              </w:rPr>
              <w:t>Št.</w:t>
            </w:r>
            <w:r w:rsidR="00F67547">
              <w:rPr>
                <w:rFonts w:asciiTheme="minorHAnsi" w:hAnsiTheme="minorHAnsi" w:cstheme="minorHAnsi"/>
              </w:rPr>
              <w:t xml:space="preserve"> naloga:</w:t>
            </w:r>
          </w:p>
        </w:tc>
        <w:tc>
          <w:tcPr>
            <w:tcW w:w="5380" w:type="dxa"/>
            <w:vMerge/>
          </w:tcPr>
          <w:p w14:paraId="3BC5FB18" w14:textId="77777777" w:rsidR="000657F7" w:rsidRPr="000657F7" w:rsidRDefault="000657F7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0AAC" w14:paraId="0397F85C" w14:textId="77777777" w:rsidTr="000657F7">
        <w:tc>
          <w:tcPr>
            <w:tcW w:w="4248" w:type="dxa"/>
            <w:gridSpan w:val="2"/>
          </w:tcPr>
          <w:p w14:paraId="3EE57B54" w14:textId="77777777" w:rsidR="000657F7" w:rsidRPr="000657F7" w:rsidRDefault="00000000" w:rsidP="0059376B">
            <w:pPr>
              <w:rPr>
                <w:rFonts w:asciiTheme="minorHAnsi" w:hAnsiTheme="minorHAnsi" w:cstheme="minorHAnsi"/>
              </w:rPr>
            </w:pPr>
            <w:r w:rsidRPr="000657F7">
              <w:rPr>
                <w:rFonts w:asciiTheme="minorHAnsi" w:hAnsiTheme="minorHAnsi" w:cstheme="minorHAnsi"/>
              </w:rPr>
              <w:t>Lokacija izvajanja vročih del (stavba/nadstropje/proces)</w:t>
            </w:r>
            <w:r w:rsidR="00F67547">
              <w:rPr>
                <w:rFonts w:asciiTheme="minorHAnsi" w:hAnsiTheme="minorHAnsi" w:cstheme="minorHAnsi"/>
              </w:rPr>
              <w:t>:</w:t>
            </w:r>
          </w:p>
          <w:p w14:paraId="04B91C10" w14:textId="77777777" w:rsidR="000657F7" w:rsidRPr="000657F7" w:rsidRDefault="000657F7" w:rsidP="0059376B">
            <w:pPr>
              <w:rPr>
                <w:rFonts w:asciiTheme="minorHAnsi" w:hAnsiTheme="minorHAnsi" w:cstheme="minorHAnsi"/>
                <w:b/>
              </w:rPr>
            </w:pPr>
          </w:p>
          <w:p w14:paraId="4C763D6C" w14:textId="77777777" w:rsidR="000657F7" w:rsidRPr="000657F7" w:rsidRDefault="000657F7" w:rsidP="0059376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0" w:type="dxa"/>
            <w:vMerge w:val="restart"/>
          </w:tcPr>
          <w:p w14:paraId="6F1F2722" w14:textId="77777777" w:rsidR="000657F7" w:rsidRPr="000657F7" w:rsidRDefault="00000000" w:rsidP="000657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657F7">
              <w:rPr>
                <w:rFonts w:asciiTheme="minorHAnsi" w:hAnsiTheme="minorHAnsi" w:cstheme="minorHAnsi"/>
                <w:b/>
                <w:sz w:val="20"/>
                <w:szCs w:val="20"/>
              </w:rPr>
              <w:t>Zahteve v krogu 10 m od mesta vročih del</w:t>
            </w:r>
            <w:r w:rsidR="00DD6F4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192D2775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870801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00A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Gorljive tekočine, prah, vlakna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 xml:space="preserve"> in oljni nanosi so odstranjeni</w:t>
            </w:r>
          </w:p>
          <w:p w14:paraId="744F80C1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463687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00A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Odpravljena je možnost 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eksplozivnega ozračja v območju</w:t>
            </w:r>
          </w:p>
          <w:p w14:paraId="290B505E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2143779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4D5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Tla so pometena, smeti odstran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jene</w:t>
            </w:r>
          </w:p>
          <w:p w14:paraId="3217017D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825889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00A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Gorljiva tla so zamočena ali prekrita z </w:t>
            </w:r>
            <w:proofErr w:type="spellStart"/>
            <w:r w:rsidRPr="000657F7">
              <w:rPr>
                <w:rFonts w:asciiTheme="minorHAnsi" w:hAnsiTheme="minorHAnsi" w:cstheme="minorHAnsi"/>
                <w:sz w:val="20"/>
                <w:szCs w:val="20"/>
              </w:rPr>
              <w:t>ognjeo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dpornimi</w:t>
            </w:r>
            <w:proofErr w:type="spellEnd"/>
            <w:r w:rsidR="00DD6F40">
              <w:rPr>
                <w:rFonts w:asciiTheme="minorHAnsi" w:hAnsiTheme="minorHAnsi" w:cstheme="minorHAnsi"/>
                <w:sz w:val="20"/>
                <w:szCs w:val="20"/>
              </w:rPr>
              <w:t>/negorljivimi materiali</w:t>
            </w:r>
          </w:p>
          <w:p w14:paraId="37A0DBFF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24319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00A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Pri mokrih tleh so osebe za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ščitene pred električnim udarom</w:t>
            </w:r>
          </w:p>
          <w:p w14:paraId="31249955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69141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Gorljivi materiali so odstranjeni ali pokri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ti z odobrenimi materiali/ščiti</w:t>
            </w:r>
          </w:p>
          <w:p w14:paraId="641B2798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15737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Vse stens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ke in talne odprtine so pokrite</w:t>
            </w:r>
          </w:p>
          <w:p w14:paraId="00CAEAA2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720427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Kanali/transportni trakovi so po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kriti, zaščiteni ali izključeni</w:t>
            </w:r>
          </w:p>
        </w:tc>
      </w:tr>
      <w:tr w:rsidR="008D0AAC" w14:paraId="1AD097CE" w14:textId="77777777" w:rsidTr="000657F7">
        <w:tc>
          <w:tcPr>
            <w:tcW w:w="4248" w:type="dxa"/>
            <w:gridSpan w:val="2"/>
          </w:tcPr>
          <w:p w14:paraId="781F9B0A" w14:textId="77777777" w:rsidR="000657F7" w:rsidRPr="000657F7" w:rsidRDefault="00000000" w:rsidP="0059376B">
            <w:pPr>
              <w:rPr>
                <w:rFonts w:asciiTheme="minorHAnsi" w:hAnsiTheme="minorHAnsi" w:cstheme="minorHAnsi"/>
              </w:rPr>
            </w:pPr>
            <w:r w:rsidRPr="000657F7">
              <w:rPr>
                <w:rFonts w:asciiTheme="minorHAnsi" w:hAnsiTheme="minorHAnsi" w:cstheme="minorHAnsi"/>
              </w:rPr>
              <w:t>Dela, ki se izvajajo (opis del)</w:t>
            </w:r>
            <w:r w:rsidR="00F67547">
              <w:rPr>
                <w:rFonts w:asciiTheme="minorHAnsi" w:hAnsiTheme="minorHAnsi" w:cstheme="minorHAnsi"/>
              </w:rPr>
              <w:t>:</w:t>
            </w:r>
          </w:p>
          <w:p w14:paraId="6F8BCE1E" w14:textId="77777777" w:rsidR="000657F7" w:rsidRPr="000657F7" w:rsidRDefault="000657F7" w:rsidP="0059376B">
            <w:pPr>
              <w:rPr>
                <w:rFonts w:asciiTheme="minorHAnsi" w:hAnsiTheme="minorHAnsi" w:cstheme="minorHAnsi"/>
              </w:rPr>
            </w:pPr>
          </w:p>
          <w:p w14:paraId="616F3CAC" w14:textId="77777777" w:rsidR="000657F7" w:rsidRPr="000657F7" w:rsidRDefault="000657F7" w:rsidP="0059376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80" w:type="dxa"/>
            <w:vMerge/>
          </w:tcPr>
          <w:p w14:paraId="0377825B" w14:textId="77777777" w:rsidR="000657F7" w:rsidRPr="000657F7" w:rsidRDefault="000657F7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0AAC" w14:paraId="4F73B9C3" w14:textId="77777777" w:rsidTr="000657F7">
        <w:tc>
          <w:tcPr>
            <w:tcW w:w="4248" w:type="dxa"/>
            <w:gridSpan w:val="2"/>
          </w:tcPr>
          <w:p w14:paraId="4F5C7CE5" w14:textId="77777777" w:rsidR="00F67547" w:rsidRPr="00F67547" w:rsidRDefault="00000000" w:rsidP="0059376B">
            <w:pPr>
              <w:rPr>
                <w:rFonts w:asciiTheme="minorHAnsi" w:hAnsiTheme="minorHAnsi" w:cstheme="minorHAnsi"/>
                <w:b/>
                <w:bCs/>
              </w:rPr>
            </w:pPr>
            <w:r w:rsidRPr="000657F7">
              <w:rPr>
                <w:rFonts w:asciiTheme="minorHAnsi" w:hAnsiTheme="minorHAnsi" w:cstheme="minorHAnsi"/>
                <w:b/>
              </w:rPr>
              <w:t xml:space="preserve">Izvajalec vročih del </w:t>
            </w:r>
            <w:r w:rsidRPr="000657F7">
              <w:rPr>
                <w:rFonts w:asciiTheme="minorHAnsi" w:hAnsiTheme="minorHAnsi" w:cstheme="minorHAnsi"/>
                <w:b/>
                <w:bCs/>
              </w:rPr>
              <w:t>(TISKANE ČRKE IN PODPIS)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1817783952"/>
                <w:placeholder>
                  <w:docPart w:val="38FB3CF922F84848A51F28068B55192A"/>
                </w:placeholder>
                <w:showingPlcHdr/>
                <w:text/>
              </w:sdtPr>
              <w:sdtContent>
                <w:r w:rsidR="00DD6F40">
                  <w:rPr>
                    <w:rFonts w:asciiTheme="minorHAnsi" w:hAnsiTheme="minorHAnsi" w:cstheme="minorHAnsi"/>
                    <w:b/>
                    <w:bCs/>
                  </w:rPr>
                  <w:t xml:space="preserve">   </w:t>
                </w:r>
              </w:sdtContent>
            </w:sdt>
          </w:p>
          <w:p w14:paraId="2A304CD6" w14:textId="77777777" w:rsidR="000657F7" w:rsidRPr="000657F7" w:rsidRDefault="000657F7" w:rsidP="0059376B">
            <w:pPr>
              <w:rPr>
                <w:rFonts w:asciiTheme="minorHAnsi" w:hAnsiTheme="minorHAnsi" w:cstheme="minorHAnsi"/>
              </w:rPr>
            </w:pPr>
          </w:p>
          <w:p w14:paraId="1A0079F2" w14:textId="77777777" w:rsidR="000657F7" w:rsidRPr="000657F7" w:rsidRDefault="000657F7" w:rsidP="0059376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0" w:type="dxa"/>
            <w:vMerge/>
          </w:tcPr>
          <w:p w14:paraId="1F530857" w14:textId="77777777" w:rsidR="000657F7" w:rsidRPr="000657F7" w:rsidRDefault="000657F7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0AAC" w14:paraId="62C4A1FA" w14:textId="77777777" w:rsidTr="000657F7">
        <w:tc>
          <w:tcPr>
            <w:tcW w:w="4248" w:type="dxa"/>
            <w:gridSpan w:val="2"/>
          </w:tcPr>
          <w:p w14:paraId="25AA449C" w14:textId="77777777" w:rsidR="0059376B" w:rsidRPr="000657F7" w:rsidRDefault="00000000" w:rsidP="0059376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Izvajalec požarne straže</w:t>
            </w:r>
            <w:r w:rsidRPr="000657F7">
              <w:rPr>
                <w:rFonts w:asciiTheme="minorHAnsi" w:hAnsiTheme="minorHAnsi" w:cstheme="minorHAnsi"/>
                <w:b/>
              </w:rPr>
              <w:t xml:space="preserve"> </w:t>
            </w:r>
            <w:r w:rsidRPr="000657F7">
              <w:rPr>
                <w:rFonts w:asciiTheme="minorHAnsi" w:hAnsiTheme="minorHAnsi" w:cstheme="minorHAnsi"/>
                <w:b/>
                <w:bCs/>
              </w:rPr>
              <w:t>(TISKANE ČRKE IN PODPIS)</w:t>
            </w:r>
            <w:r w:rsidR="00F67547">
              <w:rPr>
                <w:rFonts w:asciiTheme="minorHAnsi" w:hAnsiTheme="minorHAnsi" w:cstheme="minorHAnsi"/>
                <w:b/>
                <w:bCs/>
              </w:rPr>
              <w:t>: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</w:rPr>
                <w:id w:val="2063461073"/>
                <w:placeholder>
                  <w:docPart w:val="48EDFBE87AD54FB1B2288AE0D8E0FF54"/>
                </w:placeholder>
                <w:showingPlcHdr/>
                <w:text/>
              </w:sdtPr>
              <w:sdtContent>
                <w:r>
                  <w:rPr>
                    <w:rFonts w:asciiTheme="minorHAnsi" w:hAnsiTheme="minorHAnsi" w:cstheme="minorHAnsi"/>
                    <w:b/>
                    <w:bCs/>
                  </w:rPr>
                  <w:t xml:space="preserve"> </w:t>
                </w:r>
                <w:r w:rsidR="00DD6F40">
                  <w:rPr>
                    <w:rFonts w:asciiTheme="minorHAnsi" w:hAnsiTheme="minorHAnsi" w:cstheme="minorHAnsi"/>
                    <w:b/>
                    <w:bCs/>
                  </w:rPr>
                  <w:t xml:space="preserve">  </w:t>
                </w:r>
              </w:sdtContent>
            </w:sdt>
          </w:p>
          <w:p w14:paraId="1016D530" w14:textId="77777777" w:rsidR="0059376B" w:rsidRPr="000657F7" w:rsidRDefault="0059376B" w:rsidP="0059376B">
            <w:pPr>
              <w:rPr>
                <w:rFonts w:asciiTheme="minorHAnsi" w:hAnsiTheme="minorHAnsi" w:cstheme="minorHAnsi"/>
              </w:rPr>
            </w:pPr>
          </w:p>
          <w:p w14:paraId="56FD54F9" w14:textId="77777777" w:rsidR="0059376B" w:rsidRPr="000657F7" w:rsidRDefault="0059376B" w:rsidP="0059376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0" w:type="dxa"/>
          </w:tcPr>
          <w:p w14:paraId="4FB1B9AF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657F7">
              <w:rPr>
                <w:rFonts w:asciiTheme="minorHAnsi" w:hAnsiTheme="minorHAnsi" w:cstheme="minorHAnsi"/>
                <w:b/>
                <w:sz w:val="20"/>
                <w:szCs w:val="20"/>
              </w:rPr>
              <w:t>Dela na stenah, stropih ali strehah</w:t>
            </w:r>
            <w:r w:rsidR="00DD6F4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702D579F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454997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Konstrukcija je negorljiva in br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ez gorljivih oblog ali izolacij</w:t>
            </w:r>
          </w:p>
          <w:p w14:paraId="168761EE" w14:textId="77777777" w:rsidR="0059376B" w:rsidRPr="000657F7" w:rsidRDefault="00000000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493605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657F7"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Gorljivi materiali na drugi strani s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ten/stropov/streh so odmaknjeni</w:t>
            </w:r>
          </w:p>
        </w:tc>
      </w:tr>
      <w:tr w:rsidR="008D0AAC" w14:paraId="7F37B833" w14:textId="77777777" w:rsidTr="000657F7">
        <w:tc>
          <w:tcPr>
            <w:tcW w:w="4248" w:type="dxa"/>
            <w:gridSpan w:val="2"/>
          </w:tcPr>
          <w:p w14:paraId="2C86EEB4" w14:textId="77777777" w:rsidR="0059376B" w:rsidRPr="000657F7" w:rsidRDefault="00000000" w:rsidP="0059376B">
            <w:pPr>
              <w:rPr>
                <w:rFonts w:asciiTheme="minorHAnsi" w:hAnsiTheme="minorHAnsi" w:cstheme="minorHAnsi"/>
              </w:rPr>
            </w:pPr>
            <w:r w:rsidRPr="000657F7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Potrjujem, da je bila zgoraj navedena lokacija </w:t>
            </w:r>
            <w:r w:rsidRPr="000657F7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preverjena</w:t>
            </w:r>
            <w:r w:rsidRPr="000657F7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, da so bili sprejeti potrebni preventivni ukrepi in da je bilo za ta dela izdano dovoljenje.</w:t>
            </w:r>
          </w:p>
        </w:tc>
        <w:tc>
          <w:tcPr>
            <w:tcW w:w="5380" w:type="dxa"/>
          </w:tcPr>
          <w:p w14:paraId="4F804508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657F7">
              <w:rPr>
                <w:rFonts w:asciiTheme="minorHAnsi" w:hAnsiTheme="minorHAnsi" w:cstheme="minorHAnsi"/>
                <w:b/>
                <w:sz w:val="20"/>
                <w:szCs w:val="20"/>
              </w:rPr>
              <w:t>Dela na zaprti opremi</w:t>
            </w:r>
            <w:r w:rsidR="00DD6F4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06E5355A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73087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Zaprta oprema j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e očiščena vseh gorljivih snovi</w:t>
            </w:r>
          </w:p>
          <w:p w14:paraId="223C7153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61850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D6F40">
              <w:rPr>
                <w:rFonts w:asciiTheme="minorHAnsi" w:hAnsiTheme="minorHAnsi" w:cstheme="minorHAnsi"/>
              </w:rPr>
              <w:t xml:space="preserve"> </w:t>
            </w:r>
            <w:r w:rsidRPr="000657F7">
              <w:rPr>
                <w:rFonts w:asciiTheme="minorHAnsi" w:hAnsiTheme="minorHAnsi" w:cstheme="minorHAnsi"/>
                <w:sz w:val="20"/>
                <w:szCs w:val="20"/>
              </w:rPr>
              <w:t>Posode so prečiščene (</w:t>
            </w:r>
            <w:proofErr w:type="spellStart"/>
            <w:r w:rsidRPr="000657F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urged</w:t>
            </w:r>
            <w:proofErr w:type="spellEnd"/>
            <w:r w:rsidR="00DD6F40">
              <w:rPr>
                <w:rFonts w:asciiTheme="minorHAnsi" w:hAnsiTheme="minorHAnsi" w:cstheme="minorHAnsi"/>
                <w:sz w:val="20"/>
                <w:szCs w:val="20"/>
              </w:rPr>
              <w:t>) gorljivih tekočin/hlapov</w:t>
            </w:r>
          </w:p>
          <w:p w14:paraId="03D43667" w14:textId="77777777" w:rsidR="0059376B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48744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657F7"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Tlačne posode, cevovodi in oprema so izločeni iz obratovanja, izolirani in odzračeni</w:t>
            </w:r>
          </w:p>
        </w:tc>
      </w:tr>
      <w:tr w:rsidR="008D0AAC" w14:paraId="1F083EA6" w14:textId="77777777" w:rsidTr="000657F7">
        <w:tc>
          <w:tcPr>
            <w:tcW w:w="4248" w:type="dxa"/>
            <w:gridSpan w:val="2"/>
          </w:tcPr>
          <w:p w14:paraId="17A271DE" w14:textId="77777777" w:rsidR="000657F7" w:rsidRPr="000657F7" w:rsidRDefault="00000000" w:rsidP="0059376B">
            <w:pPr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</w:pPr>
            <w:r w:rsidRPr="000657F7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Izdajalec dovoljenja (TISKANE ČRKE IN PODPIS)</w:t>
            </w:r>
            <w:r w:rsidR="0067300A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/>
                  <w:bCs/>
                  <w:color w:val="222222"/>
                  <w:shd w:val="clear" w:color="auto" w:fill="FFFFFF"/>
                </w:rPr>
                <w:id w:val="244138949"/>
                <w:placeholder>
                  <w:docPart w:val="F289FBAC727B4012A40031EC1C807A1B"/>
                </w:placeholder>
                <w:showingPlcHdr/>
                <w:text/>
              </w:sdtPr>
              <w:sdtContent>
                <w:r w:rsidR="0067300A">
                  <w:rPr>
                    <w:rFonts w:asciiTheme="minorHAnsi" w:hAnsiTheme="minorHAnsi" w:cstheme="minorHAnsi"/>
                    <w:b/>
                    <w:bCs/>
                    <w:color w:val="222222"/>
                    <w:shd w:val="clear" w:color="auto" w:fill="FFFFFF"/>
                  </w:rPr>
                  <w:t xml:space="preserve">  </w:t>
                </w:r>
                <w:r w:rsidR="00DD6F40">
                  <w:rPr>
                    <w:rFonts w:asciiTheme="minorHAnsi" w:hAnsiTheme="minorHAnsi" w:cstheme="minorHAnsi"/>
                    <w:b/>
                    <w:bCs/>
                    <w:color w:val="222222"/>
                    <w:shd w:val="clear" w:color="auto" w:fill="FFFFFF"/>
                  </w:rPr>
                  <w:t xml:space="preserve"> </w:t>
                </w:r>
              </w:sdtContent>
            </w:sdt>
          </w:p>
          <w:p w14:paraId="4DF71682" w14:textId="77777777" w:rsidR="000657F7" w:rsidRPr="000657F7" w:rsidRDefault="000657F7" w:rsidP="0059376B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</w:p>
          <w:p w14:paraId="1B27504C" w14:textId="77777777" w:rsidR="000657F7" w:rsidRPr="000657F7" w:rsidRDefault="000657F7" w:rsidP="0059376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0" w:type="dxa"/>
            <w:vMerge w:val="restart"/>
          </w:tcPr>
          <w:p w14:paraId="4E4029A2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657F7">
              <w:rPr>
                <w:rFonts w:asciiTheme="minorHAnsi" w:hAnsiTheme="minorHAnsi" w:cstheme="minorHAnsi"/>
                <w:b/>
                <w:sz w:val="20"/>
                <w:szCs w:val="20"/>
              </w:rPr>
              <w:t>Požarna straža in požarno nadzorovanje</w:t>
            </w:r>
            <w:r w:rsidR="00DD6F4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0E8A0445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9224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DD6F4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Požarna straža med 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delom in najmanj 1 uro po koncu</w:t>
            </w:r>
          </w:p>
          <w:p w14:paraId="5FD28B6E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200534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B87F0A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D6F40">
              <w:rPr>
                <w:rFonts w:asciiTheme="minorHAnsi" w:hAnsiTheme="minorHAnsi" w:cstheme="minorHAnsi"/>
                <w:sz w:val="20"/>
                <w:szCs w:val="20"/>
              </w:rPr>
              <w:t xml:space="preserve"> Požarna s</w:t>
            </w:r>
            <w:r w:rsidRPr="000657F7">
              <w:rPr>
                <w:rFonts w:asciiTheme="minorHAnsi" w:hAnsiTheme="minorHAnsi" w:cstheme="minorHAnsi"/>
                <w:sz w:val="20"/>
                <w:szCs w:val="20"/>
              </w:rPr>
              <w:t>traža ima ustrezne gasilnike in kjer je praktič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no, priključen manjši vod (cev)</w:t>
            </w:r>
          </w:p>
          <w:p w14:paraId="2B3BD5ED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29832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B87F0A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D6F40">
              <w:rPr>
                <w:rFonts w:asciiTheme="minorHAnsi" w:hAnsiTheme="minorHAnsi" w:cstheme="minorHAnsi"/>
                <w:sz w:val="20"/>
                <w:szCs w:val="20"/>
              </w:rPr>
              <w:t xml:space="preserve"> Požarna s</w:t>
            </w:r>
            <w:r w:rsidRPr="000657F7">
              <w:rPr>
                <w:rFonts w:asciiTheme="minorHAnsi" w:hAnsiTheme="minorHAnsi" w:cstheme="minorHAnsi"/>
                <w:sz w:val="20"/>
                <w:szCs w:val="20"/>
              </w:rPr>
              <w:t>traža je zagotovljena tudi v sosednjih območjih, nad in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 xml:space="preserve"> pod mestom del, če je potrebno</w:t>
            </w:r>
          </w:p>
          <w:p w14:paraId="318AAC35" w14:textId="77777777" w:rsidR="000657F7" w:rsidRPr="000657F7" w:rsidRDefault="00000000" w:rsidP="00065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</w:rPr>
                <w:id w:val="11309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F40" w:rsidRPr="00B87F0A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0657F7">
              <w:rPr>
                <w:rFonts w:asciiTheme="minorHAnsi" w:hAnsiTheme="minorHAnsi" w:cstheme="minorHAnsi"/>
                <w:sz w:val="20"/>
                <w:szCs w:val="20"/>
              </w:rPr>
              <w:t xml:space="preserve"> Nadzor območja pod</w:t>
            </w:r>
            <w:r w:rsidR="00DD6F40">
              <w:rPr>
                <w:rFonts w:asciiTheme="minorHAnsi" w:hAnsiTheme="minorHAnsi" w:cstheme="minorHAnsi"/>
                <w:sz w:val="20"/>
                <w:szCs w:val="20"/>
              </w:rPr>
              <w:t>aljšan preko 1 ure (po presoji)</w:t>
            </w:r>
          </w:p>
          <w:p w14:paraId="2FFD2F31" w14:textId="77777777" w:rsidR="000657F7" w:rsidRPr="000657F7" w:rsidRDefault="000657F7" w:rsidP="005937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D0AAC" w14:paraId="4E1EF00E" w14:textId="77777777" w:rsidTr="000657F7">
        <w:tc>
          <w:tcPr>
            <w:tcW w:w="4248" w:type="dxa"/>
            <w:gridSpan w:val="2"/>
          </w:tcPr>
          <w:p w14:paraId="1A582399" w14:textId="77777777" w:rsidR="000657F7" w:rsidRPr="000657F7" w:rsidRDefault="00000000" w:rsidP="0059376B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TO DOVOLJENJE POTEČE (predvideni konec del</w:t>
            </w:r>
            <w:r w:rsidRPr="000657F7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):</w:t>
            </w: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</w:t>
            </w:r>
          </w:p>
          <w:p w14:paraId="425A6E63" w14:textId="77777777" w:rsidR="000657F7" w:rsidRPr="000657F7" w:rsidRDefault="000657F7" w:rsidP="0059376B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</w:p>
          <w:p w14:paraId="2249A296" w14:textId="77777777" w:rsidR="000657F7" w:rsidRPr="009D000C" w:rsidRDefault="00000000" w:rsidP="0059376B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  <w:r w:rsidRPr="009D000C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DATUM:</w:t>
            </w:r>
            <w:r w:rsidR="00B87F0A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</w:t>
            </w:r>
            <w:r w:rsidR="0067300A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___________</w:t>
            </w:r>
            <w:r w:rsidR="00B87F0A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       </w:t>
            </w:r>
            <w:r w:rsidRPr="000657F7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URA</w:t>
            </w:r>
            <w:r w:rsidRPr="009D000C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:</w:t>
            </w:r>
            <w:r w:rsidR="00B87F0A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</w:t>
            </w:r>
            <w:r w:rsidRPr="000657F7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__________</w:t>
            </w:r>
          </w:p>
          <w:p w14:paraId="7DEF0711" w14:textId="77777777" w:rsidR="000657F7" w:rsidRPr="000657F7" w:rsidRDefault="000657F7" w:rsidP="0059376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80" w:type="dxa"/>
            <w:vMerge/>
            <w:vAlign w:val="center"/>
          </w:tcPr>
          <w:p w14:paraId="55EF0851" w14:textId="77777777" w:rsidR="000657F7" w:rsidRPr="0059376B" w:rsidRDefault="000657F7" w:rsidP="0059376B">
            <w:pPr>
              <w:rPr>
                <w:rFonts w:asciiTheme="minorHAnsi" w:hAnsiTheme="minorHAnsi" w:cstheme="minorHAnsi"/>
              </w:rPr>
            </w:pPr>
          </w:p>
        </w:tc>
      </w:tr>
      <w:tr w:rsidR="008D0AAC" w14:paraId="01DDF321" w14:textId="77777777" w:rsidTr="006828FA">
        <w:tc>
          <w:tcPr>
            <w:tcW w:w="9628" w:type="dxa"/>
            <w:gridSpan w:val="3"/>
          </w:tcPr>
          <w:p w14:paraId="13EC20C1" w14:textId="77777777" w:rsidR="000657F7" w:rsidRDefault="000657F7" w:rsidP="0059376B">
            <w:pPr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</w:p>
          <w:p w14:paraId="64B15385" w14:textId="77777777" w:rsidR="000657F7" w:rsidRPr="000657F7" w:rsidRDefault="00000000" w:rsidP="000657F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D000C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Opomba: Kontaktni podatki za nujne primere so na hrbtni strani obrazca.</w:t>
            </w:r>
          </w:p>
        </w:tc>
      </w:tr>
    </w:tbl>
    <w:p w14:paraId="3AC4FC59" w14:textId="77777777" w:rsidR="002820DD" w:rsidRPr="0059376B" w:rsidRDefault="002820DD" w:rsidP="00D33B0A">
      <w:pPr>
        <w:rPr>
          <w:rFonts w:asciiTheme="minorHAnsi" w:hAnsiTheme="minorHAnsi" w:cstheme="minorHAnsi"/>
        </w:rPr>
      </w:pPr>
    </w:p>
    <w:sectPr w:rsidR="002820DD" w:rsidRPr="0059376B" w:rsidSect="00F40D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22837" w14:textId="77777777" w:rsidR="000D4DB0" w:rsidRDefault="000D4DB0">
      <w:pPr>
        <w:spacing w:after="0" w:line="240" w:lineRule="auto"/>
      </w:pPr>
      <w:r>
        <w:separator/>
      </w:r>
    </w:p>
  </w:endnote>
  <w:endnote w:type="continuationSeparator" w:id="0">
    <w:p w14:paraId="32931128" w14:textId="77777777" w:rsidR="000D4DB0" w:rsidRDefault="000D4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88F2B3-6110-4F56-8A2D-E4ACC4D7E744}"/>
    <w:embedBold r:id="rId2" w:fontKey="{0D507558-BA89-40F5-84E6-A82562A677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2861398-D60F-4AEB-A497-26E82722D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36248" w14:textId="77777777" w:rsidR="0075668D" w:rsidRDefault="0075668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4814"/>
      <w:gridCol w:w="4814"/>
    </w:tblGrid>
    <w:tr w:rsidR="008D0AAC" w14:paraId="23899FFF" w14:textId="77777777" w:rsidTr="00C306FF">
      <w:tc>
        <w:tcPr>
          <w:tcW w:w="9628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0449F005" w14:textId="77777777" w:rsidR="00F40DA9" w:rsidRDefault="00000000" w:rsidP="00F40DA9">
          <w:pPr>
            <w:pStyle w:val="Glavadrobno"/>
          </w:pPr>
          <w:r>
            <w:t>Lastnik dokumenta:</w:t>
          </w:r>
          <w:r w:rsidRPr="004A62E0">
            <w:t xml:space="preserve"> </w:t>
          </w:r>
          <w:r w:rsidR="00F157DB">
            <w:rPr>
              <w:noProof/>
            </w:rPr>
            <w:t>Andrej Kolmanič</w:t>
          </w:r>
        </w:p>
      </w:tc>
    </w:tr>
    <w:tr w:rsidR="008D0AAC" w14:paraId="19233B39" w14:textId="77777777" w:rsidTr="00C306FF"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1CBCB9B" w14:textId="77777777" w:rsidR="00F40DA9" w:rsidRDefault="00000000" w:rsidP="00F40DA9">
          <w:pPr>
            <w:pStyle w:val="Glavadrobno"/>
          </w:pPr>
          <w:r>
            <w:t xml:space="preserve">Stopnja zaupnosti dokumenta: </w:t>
          </w:r>
          <w:r w:rsidR="00F157DB">
            <w:rPr>
              <w:noProof/>
            </w:rPr>
            <w:t>interno</w:t>
          </w:r>
        </w:p>
      </w:tc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24EEE93" w14:textId="77777777" w:rsidR="00F40DA9" w:rsidRDefault="00000000" w:rsidP="00F40DA9">
          <w:pPr>
            <w:pStyle w:val="Glavadrobno"/>
          </w:pPr>
          <w:r>
            <w:t xml:space="preserve">Status dokumenta: </w:t>
          </w:r>
          <w:r w:rsidR="00F157DB">
            <w:rPr>
              <w:noProof/>
            </w:rPr>
            <w:t>objavljen</w:t>
          </w:r>
        </w:p>
      </w:tc>
    </w:tr>
    <w:tr w:rsidR="008D0AAC" w14:paraId="5C601F72" w14:textId="77777777" w:rsidTr="00C306FF">
      <w:tc>
        <w:tcPr>
          <w:tcW w:w="9628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77A3A78F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6EA3340D" w14:textId="77777777" w:rsidR="00DC20B9" w:rsidRDefault="00DC20B9" w:rsidP="00DC20B9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3209"/>
      <w:gridCol w:w="1605"/>
      <w:gridCol w:w="1604"/>
      <w:gridCol w:w="3210"/>
    </w:tblGrid>
    <w:tr w:rsidR="008D0AAC" w14:paraId="7F724A15" w14:textId="77777777" w:rsidTr="00012900">
      <w:tc>
        <w:tcPr>
          <w:tcW w:w="3209" w:type="dxa"/>
          <w:tcBorders>
            <w:left w:val="nil"/>
            <w:bottom w:val="nil"/>
            <w:right w:val="nil"/>
          </w:tcBorders>
          <w:vAlign w:val="center"/>
        </w:tcPr>
        <w:p w14:paraId="45F36505" w14:textId="77777777" w:rsidR="00407FAF" w:rsidRDefault="00000000" w:rsidP="00FB2A80">
          <w:pPr>
            <w:pStyle w:val="Glavadrobno"/>
          </w:pPr>
          <w:r>
            <w:t>Skrbnik dokumenta:</w:t>
          </w:r>
        </w:p>
      </w:tc>
      <w:tc>
        <w:tcPr>
          <w:tcW w:w="3209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2577402B" w14:textId="77777777" w:rsidR="00407FAF" w:rsidRDefault="00000000" w:rsidP="00FB2A80">
          <w:pPr>
            <w:pStyle w:val="Glavadrobno"/>
          </w:pPr>
          <w:r>
            <w:t>Solastniki dokumenta:</w:t>
          </w:r>
        </w:p>
      </w:tc>
      <w:tc>
        <w:tcPr>
          <w:tcW w:w="3210" w:type="dxa"/>
          <w:tcBorders>
            <w:left w:val="nil"/>
            <w:bottom w:val="nil"/>
            <w:right w:val="nil"/>
          </w:tcBorders>
          <w:vAlign w:val="center"/>
        </w:tcPr>
        <w:p w14:paraId="6AE572CE" w14:textId="77777777" w:rsidR="00407FAF" w:rsidRDefault="00000000" w:rsidP="001D3075">
          <w:pPr>
            <w:pStyle w:val="Glavadrobno"/>
          </w:pPr>
          <w:r>
            <w:t>Lastnik dokumenta:</w:t>
          </w:r>
        </w:p>
      </w:tc>
    </w:tr>
    <w:tr w:rsidR="008D0AAC" w14:paraId="0CA37720" w14:textId="77777777" w:rsidTr="005D7A43">
      <w:tc>
        <w:tcPr>
          <w:tcW w:w="3209" w:type="dxa"/>
          <w:tcBorders>
            <w:top w:val="nil"/>
            <w:left w:val="nil"/>
            <w:bottom w:val="nil"/>
            <w:right w:val="nil"/>
          </w:tcBorders>
        </w:tcPr>
        <w:p w14:paraId="5E911491" w14:textId="77777777" w:rsidR="00407FAF" w:rsidRPr="004A62E0" w:rsidRDefault="00000000" w:rsidP="00FB2A80">
          <w:pPr>
            <w:pStyle w:val="Noga-Imena"/>
          </w:pPr>
          <w:r>
            <w:t>Boris Kos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7ECEF223" w14:textId="77777777" w:rsidR="00407FAF" w:rsidRPr="004A62E0" w:rsidRDefault="00000000" w:rsidP="005D7A43">
          <w:pPr>
            <w:pStyle w:val="Noga-datumi"/>
          </w:pPr>
          <w:r>
            <w:t>Željka Kutija</w:t>
          </w:r>
        </w:p>
      </w:tc>
      <w:tc>
        <w:tcPr>
          <w:tcW w:w="3210" w:type="dxa"/>
          <w:tcBorders>
            <w:top w:val="nil"/>
            <w:left w:val="nil"/>
            <w:bottom w:val="nil"/>
            <w:right w:val="nil"/>
          </w:tcBorders>
        </w:tcPr>
        <w:p w14:paraId="642C2565" w14:textId="77777777" w:rsidR="00407FAF" w:rsidRPr="004A62E0" w:rsidRDefault="00000000" w:rsidP="007A6166">
          <w:pPr>
            <w:pStyle w:val="Noga-Imena"/>
          </w:pPr>
          <w:r>
            <w:t>Andrej Kolmanič</w:t>
          </w:r>
        </w:p>
      </w:tc>
    </w:tr>
    <w:tr w:rsidR="008D0AAC" w14:paraId="384101E8" w14:textId="77777777" w:rsidTr="005749FB">
      <w:tc>
        <w:tcPr>
          <w:tcW w:w="320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61DBB85" w14:textId="77777777" w:rsidR="00407FAF" w:rsidRDefault="00000000" w:rsidP="00407FAF">
          <w:pPr>
            <w:pStyle w:val="Glavadrobno"/>
          </w:pPr>
          <w:r>
            <w:t>Datum:</w:t>
          </w:r>
          <w:r w:rsidRPr="00407FAF">
            <w:rPr>
              <w:rStyle w:val="Noga-datumiZnak"/>
            </w:rPr>
            <w:t xml:space="preserve"> </w:t>
          </w:r>
          <w:r w:rsidR="00F157DB">
            <w:rPr>
              <w:rStyle w:val="Noga-datumiZnak"/>
            </w:rPr>
            <w:t xml:space="preserve">21. 10. 2025 @ </w:t>
          </w:r>
          <w:r w:rsidRPr="00407FAF">
            <w:rPr>
              <w:rStyle w:val="Noga-datumiZnak"/>
            </w:rPr>
            <w:t>08:24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DAFE6A8" w14:textId="77777777" w:rsidR="00407FAF" w:rsidRDefault="00000000" w:rsidP="00407FAF">
          <w:pPr>
            <w:pStyle w:val="Glavadrobno"/>
          </w:pPr>
          <w:r>
            <w:t xml:space="preserve">Veljavnost od: </w:t>
          </w:r>
          <w:r w:rsidR="00F157DB">
            <w:rPr>
              <w:rStyle w:val="Noga-datumiZnak"/>
            </w:rPr>
            <w:t>21. 10. 2025</w:t>
          </w:r>
        </w:p>
      </w:tc>
      <w:tc>
        <w:tcPr>
          <w:tcW w:w="321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030B94A" w14:textId="77777777" w:rsidR="00407FAF" w:rsidRDefault="00407FAF" w:rsidP="00407FAF">
          <w:pPr>
            <w:pStyle w:val="Glavadrobno"/>
          </w:pPr>
        </w:p>
      </w:tc>
    </w:tr>
    <w:tr w:rsidR="008D0AAC" w14:paraId="6FE8BF4A" w14:textId="77777777" w:rsidTr="00C306FF"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30F2F9B3" w14:textId="77777777" w:rsidR="00FB2A80" w:rsidRDefault="00000000" w:rsidP="00FB2A80">
          <w:pPr>
            <w:pStyle w:val="Glavadrobno"/>
          </w:pPr>
          <w:r>
            <w:t xml:space="preserve">Stopnja zaupnosti dokumenta: </w:t>
          </w:r>
          <w:r w:rsidR="00F157DB">
            <w:rPr>
              <w:noProof/>
            </w:rPr>
            <w:t>interno</w:t>
          </w:r>
        </w:p>
      </w:tc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74620863" w14:textId="77777777" w:rsidR="00FB2A80" w:rsidRDefault="00000000" w:rsidP="00FB2A80">
          <w:pPr>
            <w:pStyle w:val="Glavadrobno"/>
          </w:pPr>
          <w:r>
            <w:t xml:space="preserve">Status dokumenta: </w:t>
          </w:r>
          <w:r w:rsidR="00F157DB">
            <w:rPr>
              <w:noProof/>
            </w:rPr>
            <w:t>objavljen</w:t>
          </w:r>
        </w:p>
      </w:tc>
    </w:tr>
    <w:tr w:rsidR="008D0AAC" w14:paraId="37328FD0" w14:textId="77777777" w:rsidTr="00C306FF">
      <w:tc>
        <w:tcPr>
          <w:tcW w:w="9628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EFF6781" w14:textId="77777777" w:rsidR="00FB2A80" w:rsidRDefault="00000000" w:rsidP="00407FAF">
          <w:pPr>
            <w:pStyle w:val="Glavadrobno"/>
          </w:pPr>
          <w:r>
            <w:t>Dokumenti so obvladovani v informacijskem sistemu</w:t>
          </w:r>
          <w:r w:rsidR="00407FAF">
            <w:t xml:space="preserve"> DNA</w:t>
          </w:r>
          <w:r>
            <w:t xml:space="preserve">. </w:t>
          </w:r>
          <w:r w:rsidR="00407FAF">
            <w:t>V primeru razlik med dokumenti</w:t>
          </w:r>
          <w:r w:rsidR="00D33B0A">
            <w:t>,</w:t>
          </w:r>
          <w:r w:rsidR="00407FAF">
            <w:t xml:space="preserve"> velja izvirni dokument v sistemu DNA.</w:t>
          </w:r>
        </w:p>
      </w:tc>
    </w:tr>
    <w:tr w:rsidR="008D0AAC" w14:paraId="5D0685A2" w14:textId="77777777" w:rsidTr="00C306FF">
      <w:tc>
        <w:tcPr>
          <w:tcW w:w="9628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29C3F123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5E418159" w14:textId="77777777" w:rsidR="00DC20B9" w:rsidRDefault="00DC20B9" w:rsidP="00DC20B9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49CBE" w14:textId="77777777" w:rsidR="000D4DB0" w:rsidRDefault="000D4DB0">
      <w:pPr>
        <w:spacing w:after="0" w:line="240" w:lineRule="auto"/>
      </w:pPr>
      <w:r>
        <w:separator/>
      </w:r>
    </w:p>
  </w:footnote>
  <w:footnote w:type="continuationSeparator" w:id="0">
    <w:p w14:paraId="2F59CB1C" w14:textId="77777777" w:rsidR="000D4DB0" w:rsidRDefault="000D4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74630" w14:textId="77777777" w:rsidR="0075668D" w:rsidRDefault="0075668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8D0AAC" w14:paraId="2E7CA45C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0E05B716" w14:textId="77777777" w:rsidR="00DC20B9" w:rsidRDefault="00F157DB" w:rsidP="00DC20B9">
          <w:pPr>
            <w:pStyle w:val="Glava-neodebeljeno"/>
            <w:jc w:val="left"/>
          </w:pPr>
          <w:r>
            <w:rPr>
              <w:noProof/>
            </w:rPr>
            <w:t>OBR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0C4D7C58" w14:textId="77777777" w:rsidR="00DC20B9" w:rsidRDefault="00F157DB" w:rsidP="00DC20B9">
          <w:pPr>
            <w:pStyle w:val="Glava-neodebeljeno"/>
          </w:pPr>
          <w:r>
            <w:rPr>
              <w:noProof/>
            </w:rPr>
            <w:t>obrazec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13A7FC09" w14:textId="77777777" w:rsidR="00DC20B9" w:rsidRDefault="00F157DB" w:rsidP="00DC20B9">
          <w:pPr>
            <w:pStyle w:val="Glava-neodebeljeno"/>
          </w:pPr>
          <w:r>
            <w:rPr>
              <w:noProof/>
            </w:rPr>
            <w:t>OBR-000011</w:t>
          </w:r>
        </w:p>
      </w:tc>
    </w:tr>
    <w:tr w:rsidR="008D0AAC" w14:paraId="184441D4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7EBA3502" w14:textId="77777777" w:rsidR="00DC20B9" w:rsidRDefault="00000000" w:rsidP="00DC20B9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0773671" wp14:editId="78702B65">
                <wp:extent cx="946800" cy="381600"/>
                <wp:effectExtent l="0" t="0" r="571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48909AE4" w14:textId="77777777" w:rsidR="00DC20B9" w:rsidRPr="004F73F8" w:rsidRDefault="00000000" w:rsidP="00DC20B9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6E92FEC2" w14:textId="77777777" w:rsidR="00DC20B9" w:rsidRPr="004F73F8" w:rsidRDefault="00000000" w:rsidP="00DC20B9">
          <w:pPr>
            <w:pStyle w:val="Glava-drobno"/>
          </w:pPr>
          <w:r>
            <w:t xml:space="preserve">Zamenjuje: </w:t>
          </w:r>
          <w:r w:rsidR="00F157DB">
            <w:rPr>
              <w:noProof/>
            </w:rPr>
            <w:t>/</w:t>
          </w:r>
        </w:p>
      </w:tc>
    </w:tr>
    <w:tr w:rsidR="008D0AAC" w14:paraId="2C65A071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0D9E247B" w14:textId="77777777" w:rsidR="00DC20B9" w:rsidRDefault="00DC20B9" w:rsidP="00DC20B9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06EA3A95" w14:textId="77777777" w:rsidR="00DC20B9" w:rsidRDefault="00F157DB" w:rsidP="00DC20B9">
          <w:pPr>
            <w:pStyle w:val="Glava-odebeljeno"/>
          </w:pPr>
          <w:r>
            <w:rPr>
              <w:noProof/>
            </w:rPr>
            <w:t>Obr. 8.09-1 Dovoljenje za</w:t>
          </w:r>
          <w:r w:rsidR="00000000">
            <w:rPr>
              <w:noProof/>
            </w:rPr>
            <w:t xml:space="preserve"> izvajanje vročih del</w:t>
          </w:r>
        </w:p>
      </w:tc>
      <w:tc>
        <w:tcPr>
          <w:tcW w:w="1276" w:type="dxa"/>
          <w:vAlign w:val="center"/>
        </w:tcPr>
        <w:p w14:paraId="62D62CEF" w14:textId="77777777" w:rsidR="00DC20B9" w:rsidRPr="004F73F8" w:rsidRDefault="00000000" w:rsidP="00DC20B9">
          <w:pPr>
            <w:pStyle w:val="Glava-drobno"/>
          </w:pPr>
          <w:r>
            <w:t>Izdaja:</w:t>
          </w:r>
        </w:p>
        <w:p w14:paraId="4D86BF9D" w14:textId="77777777" w:rsidR="00DC20B9" w:rsidRDefault="00F157DB" w:rsidP="00DC20B9">
          <w:pPr>
            <w:pStyle w:val="Glava-neodebeljeno"/>
          </w:pPr>
          <w:r>
            <w:rPr>
              <w:noProof/>
            </w:rPr>
            <w:t>3</w:t>
          </w:r>
        </w:p>
      </w:tc>
      <w:tc>
        <w:tcPr>
          <w:tcW w:w="1269" w:type="dxa"/>
          <w:vAlign w:val="center"/>
        </w:tcPr>
        <w:p w14:paraId="4571CE5D" w14:textId="77777777" w:rsidR="00DC20B9" w:rsidRPr="004F73F8" w:rsidRDefault="00000000" w:rsidP="00DC20B9">
          <w:pPr>
            <w:pStyle w:val="Glava-drobno"/>
          </w:pPr>
          <w:r>
            <w:t>Stran:</w:t>
          </w:r>
        </w:p>
        <w:p w14:paraId="3A06A7F1" w14:textId="77777777" w:rsidR="00DC20B9" w:rsidRDefault="00000000" w:rsidP="00DC20B9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DD6F40">
            <w:rPr>
              <w:noProof/>
            </w:rPr>
            <w:t>2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D02D91">
            <w:rPr>
              <w:noProof/>
            </w:rPr>
            <w:fldChar w:fldCharType="begin"/>
          </w:r>
          <w:r w:rsidR="00D02D91">
            <w:rPr>
              <w:noProof/>
            </w:rPr>
            <w:instrText xml:space="preserve"> NUMPAGES   \* MERGEFORMAT </w:instrText>
          </w:r>
          <w:r w:rsidR="00D02D91">
            <w:rPr>
              <w:noProof/>
            </w:rPr>
            <w:fldChar w:fldCharType="separate"/>
          </w:r>
          <w:r w:rsidR="00DD6F40">
            <w:rPr>
              <w:noProof/>
            </w:rPr>
            <w:t>2</w:t>
          </w:r>
          <w:r w:rsidR="00D02D91">
            <w:rPr>
              <w:noProof/>
            </w:rPr>
            <w:fldChar w:fldCharType="end"/>
          </w:r>
        </w:p>
      </w:tc>
    </w:tr>
  </w:tbl>
  <w:p w14:paraId="51C8EB5D" w14:textId="77777777" w:rsidR="00DC20B9" w:rsidRDefault="00DC20B9" w:rsidP="00DC20B9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8D0AAC" w14:paraId="1CB61D58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4A29EC6F" w14:textId="77777777" w:rsidR="00FB2A80" w:rsidRDefault="00F157DB" w:rsidP="00FB2A80">
          <w:pPr>
            <w:pStyle w:val="Glava-neodebeljeno"/>
            <w:jc w:val="left"/>
          </w:pPr>
          <w:r>
            <w:rPr>
              <w:noProof/>
            </w:rPr>
            <w:t>OBR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4560437A" w14:textId="77777777" w:rsidR="00FB2A80" w:rsidRDefault="00F157DB" w:rsidP="00FB2A80">
          <w:pPr>
            <w:pStyle w:val="Glava-neodebeljeno"/>
          </w:pPr>
          <w:r>
            <w:rPr>
              <w:noProof/>
            </w:rPr>
            <w:t>obrazec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19098167" w14:textId="77777777" w:rsidR="00FB2A80" w:rsidRDefault="00F157DB" w:rsidP="00FB2A80">
          <w:pPr>
            <w:pStyle w:val="Glava-neodebeljeno"/>
          </w:pPr>
          <w:r>
            <w:rPr>
              <w:noProof/>
            </w:rPr>
            <w:t>OBR-000011</w:t>
          </w:r>
        </w:p>
      </w:tc>
    </w:tr>
    <w:tr w:rsidR="008D0AAC" w14:paraId="5EE9FBBE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1190730B" w14:textId="77777777" w:rsidR="00FB2A80" w:rsidRDefault="00000000" w:rsidP="00FB2A80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023DB131" wp14:editId="13C3483F">
                <wp:extent cx="946800" cy="381600"/>
                <wp:effectExtent l="0" t="0" r="5715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6D9A17B4" w14:textId="77777777" w:rsidR="00FB2A80" w:rsidRPr="004F73F8" w:rsidRDefault="00000000" w:rsidP="00FB2A80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4B8C42C2" w14:textId="77777777" w:rsidR="00FB2A80" w:rsidRPr="004F73F8" w:rsidRDefault="00000000" w:rsidP="00FB2A80">
          <w:pPr>
            <w:pStyle w:val="Glava-drobno"/>
          </w:pPr>
          <w:r>
            <w:t xml:space="preserve">Zamenjuje: </w:t>
          </w:r>
          <w:r w:rsidR="00F157DB">
            <w:rPr>
              <w:noProof/>
            </w:rPr>
            <w:t>/</w:t>
          </w:r>
        </w:p>
      </w:tc>
    </w:tr>
    <w:tr w:rsidR="008D0AAC" w14:paraId="4E364122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516B9E1C" w14:textId="77777777" w:rsidR="00FB2A80" w:rsidRDefault="00FB2A80" w:rsidP="00FB2A80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289D7C34" w14:textId="77777777" w:rsidR="00FB2A80" w:rsidRDefault="00F157DB" w:rsidP="00FB2A80">
          <w:pPr>
            <w:pStyle w:val="Glava-odebeljeno"/>
          </w:pPr>
          <w:r>
            <w:rPr>
              <w:noProof/>
            </w:rPr>
            <w:t>Obr. 8.09-1 Dovoljenje za</w:t>
          </w:r>
          <w:r w:rsidR="00000000">
            <w:rPr>
              <w:noProof/>
            </w:rPr>
            <w:t xml:space="preserve"> izvajanje vročih del</w:t>
          </w:r>
        </w:p>
      </w:tc>
      <w:tc>
        <w:tcPr>
          <w:tcW w:w="1276" w:type="dxa"/>
          <w:vAlign w:val="center"/>
        </w:tcPr>
        <w:p w14:paraId="3CB29D2D" w14:textId="77777777" w:rsidR="00FB2A80" w:rsidRPr="004F73F8" w:rsidRDefault="00000000" w:rsidP="00FB2A80">
          <w:pPr>
            <w:pStyle w:val="Glava-drobno"/>
          </w:pPr>
          <w:r>
            <w:t>Izdaja:</w:t>
          </w:r>
        </w:p>
        <w:p w14:paraId="2B44895C" w14:textId="77777777" w:rsidR="00FB2A80" w:rsidRDefault="00F157DB" w:rsidP="00FB2A80">
          <w:pPr>
            <w:pStyle w:val="Glava-neodebeljeno"/>
          </w:pPr>
          <w:r>
            <w:rPr>
              <w:noProof/>
            </w:rPr>
            <w:t>3</w:t>
          </w:r>
        </w:p>
      </w:tc>
      <w:tc>
        <w:tcPr>
          <w:tcW w:w="1269" w:type="dxa"/>
          <w:vAlign w:val="center"/>
        </w:tcPr>
        <w:p w14:paraId="7F56693B" w14:textId="77777777" w:rsidR="00FB2A80" w:rsidRPr="004F73F8" w:rsidRDefault="00000000" w:rsidP="00FB2A80">
          <w:pPr>
            <w:pStyle w:val="Glava-drobno"/>
          </w:pPr>
          <w:r>
            <w:t>Stran:</w:t>
          </w:r>
        </w:p>
        <w:p w14:paraId="31100255" w14:textId="77777777" w:rsidR="00FB2A80" w:rsidRDefault="00000000" w:rsidP="00FB2A80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FE73AB">
            <w:rPr>
              <w:noProof/>
            </w:rPr>
            <w:t>1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D02D91">
            <w:rPr>
              <w:noProof/>
            </w:rPr>
            <w:fldChar w:fldCharType="begin"/>
          </w:r>
          <w:r w:rsidR="00D02D91">
            <w:rPr>
              <w:noProof/>
            </w:rPr>
            <w:instrText xml:space="preserve"> NUMPAGES   \* MERGEFORMAT </w:instrText>
          </w:r>
          <w:r w:rsidR="00D02D91">
            <w:rPr>
              <w:noProof/>
            </w:rPr>
            <w:fldChar w:fldCharType="separate"/>
          </w:r>
          <w:r w:rsidR="00FE73AB">
            <w:rPr>
              <w:noProof/>
            </w:rPr>
            <w:t>1</w:t>
          </w:r>
          <w:r w:rsidR="00D02D91">
            <w:rPr>
              <w:noProof/>
            </w:rPr>
            <w:fldChar w:fldCharType="end"/>
          </w:r>
        </w:p>
      </w:tc>
    </w:tr>
  </w:tbl>
  <w:p w14:paraId="126D8F6B" w14:textId="77777777" w:rsidR="00407FAF" w:rsidRDefault="00407FAF" w:rsidP="00F40DA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32816F3"/>
    <w:multiLevelType w:val="hybridMultilevel"/>
    <w:tmpl w:val="845C3152"/>
    <w:lvl w:ilvl="0" w:tplc="7EF27B1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530E58A" w:tentative="1">
      <w:start w:val="1"/>
      <w:numFmt w:val="lowerLetter"/>
      <w:lvlText w:val="%2."/>
      <w:lvlJc w:val="left"/>
      <w:pPr>
        <w:ind w:left="1440" w:hanging="360"/>
      </w:pPr>
    </w:lvl>
    <w:lvl w:ilvl="2" w:tplc="8DDCA3B8" w:tentative="1">
      <w:start w:val="1"/>
      <w:numFmt w:val="lowerRoman"/>
      <w:lvlText w:val="%3."/>
      <w:lvlJc w:val="right"/>
      <w:pPr>
        <w:ind w:left="2160" w:hanging="180"/>
      </w:pPr>
    </w:lvl>
    <w:lvl w:ilvl="3" w:tplc="7CFE8F26" w:tentative="1">
      <w:start w:val="1"/>
      <w:numFmt w:val="decimal"/>
      <w:lvlText w:val="%4."/>
      <w:lvlJc w:val="left"/>
      <w:pPr>
        <w:ind w:left="2880" w:hanging="360"/>
      </w:pPr>
    </w:lvl>
    <w:lvl w:ilvl="4" w:tplc="1B528076" w:tentative="1">
      <w:start w:val="1"/>
      <w:numFmt w:val="lowerLetter"/>
      <w:lvlText w:val="%5."/>
      <w:lvlJc w:val="left"/>
      <w:pPr>
        <w:ind w:left="3600" w:hanging="360"/>
      </w:pPr>
    </w:lvl>
    <w:lvl w:ilvl="5" w:tplc="C8064640" w:tentative="1">
      <w:start w:val="1"/>
      <w:numFmt w:val="lowerRoman"/>
      <w:lvlText w:val="%6."/>
      <w:lvlJc w:val="right"/>
      <w:pPr>
        <w:ind w:left="4320" w:hanging="180"/>
      </w:pPr>
    </w:lvl>
    <w:lvl w:ilvl="6" w:tplc="95102B20" w:tentative="1">
      <w:start w:val="1"/>
      <w:numFmt w:val="decimal"/>
      <w:lvlText w:val="%7."/>
      <w:lvlJc w:val="left"/>
      <w:pPr>
        <w:ind w:left="5040" w:hanging="360"/>
      </w:pPr>
    </w:lvl>
    <w:lvl w:ilvl="7" w:tplc="D2EC3394" w:tentative="1">
      <w:start w:val="1"/>
      <w:numFmt w:val="lowerLetter"/>
      <w:lvlText w:val="%8."/>
      <w:lvlJc w:val="left"/>
      <w:pPr>
        <w:ind w:left="5760" w:hanging="360"/>
      </w:pPr>
    </w:lvl>
    <w:lvl w:ilvl="8" w:tplc="3A94C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289D46FC"/>
    <w:multiLevelType w:val="hybridMultilevel"/>
    <w:tmpl w:val="AA24C64A"/>
    <w:lvl w:ilvl="0" w:tplc="D0B8A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10D71E" w:tentative="1">
      <w:start w:val="1"/>
      <w:numFmt w:val="lowerLetter"/>
      <w:lvlText w:val="%2."/>
      <w:lvlJc w:val="left"/>
      <w:pPr>
        <w:ind w:left="1440" w:hanging="360"/>
      </w:pPr>
    </w:lvl>
    <w:lvl w:ilvl="2" w:tplc="4F62BDF4" w:tentative="1">
      <w:start w:val="1"/>
      <w:numFmt w:val="lowerRoman"/>
      <w:lvlText w:val="%3."/>
      <w:lvlJc w:val="right"/>
      <w:pPr>
        <w:ind w:left="2160" w:hanging="180"/>
      </w:pPr>
    </w:lvl>
    <w:lvl w:ilvl="3" w:tplc="ACD285EC" w:tentative="1">
      <w:start w:val="1"/>
      <w:numFmt w:val="decimal"/>
      <w:lvlText w:val="%4."/>
      <w:lvlJc w:val="left"/>
      <w:pPr>
        <w:ind w:left="2880" w:hanging="360"/>
      </w:pPr>
    </w:lvl>
    <w:lvl w:ilvl="4" w:tplc="25D8369E" w:tentative="1">
      <w:start w:val="1"/>
      <w:numFmt w:val="lowerLetter"/>
      <w:lvlText w:val="%5."/>
      <w:lvlJc w:val="left"/>
      <w:pPr>
        <w:ind w:left="3600" w:hanging="360"/>
      </w:pPr>
    </w:lvl>
    <w:lvl w:ilvl="5" w:tplc="9E745774" w:tentative="1">
      <w:start w:val="1"/>
      <w:numFmt w:val="lowerRoman"/>
      <w:lvlText w:val="%6."/>
      <w:lvlJc w:val="right"/>
      <w:pPr>
        <w:ind w:left="4320" w:hanging="180"/>
      </w:pPr>
    </w:lvl>
    <w:lvl w:ilvl="6" w:tplc="685AC9A0" w:tentative="1">
      <w:start w:val="1"/>
      <w:numFmt w:val="decimal"/>
      <w:lvlText w:val="%7."/>
      <w:lvlJc w:val="left"/>
      <w:pPr>
        <w:ind w:left="5040" w:hanging="360"/>
      </w:pPr>
    </w:lvl>
    <w:lvl w:ilvl="7" w:tplc="7A244E98" w:tentative="1">
      <w:start w:val="1"/>
      <w:numFmt w:val="lowerLetter"/>
      <w:lvlText w:val="%8."/>
      <w:lvlJc w:val="left"/>
      <w:pPr>
        <w:ind w:left="5760" w:hanging="360"/>
      </w:pPr>
    </w:lvl>
    <w:lvl w:ilvl="8" w:tplc="7CE245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2D0B4A8A"/>
    <w:multiLevelType w:val="hybridMultilevel"/>
    <w:tmpl w:val="369C6EEC"/>
    <w:lvl w:ilvl="0" w:tplc="B3C86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922646" w:tentative="1">
      <w:start w:val="1"/>
      <w:numFmt w:val="lowerLetter"/>
      <w:lvlText w:val="%2."/>
      <w:lvlJc w:val="left"/>
      <w:pPr>
        <w:ind w:left="1440" w:hanging="360"/>
      </w:pPr>
    </w:lvl>
    <w:lvl w:ilvl="2" w:tplc="9A2277AC" w:tentative="1">
      <w:start w:val="1"/>
      <w:numFmt w:val="lowerRoman"/>
      <w:lvlText w:val="%3."/>
      <w:lvlJc w:val="right"/>
      <w:pPr>
        <w:ind w:left="2160" w:hanging="180"/>
      </w:pPr>
    </w:lvl>
    <w:lvl w:ilvl="3" w:tplc="77C063B0" w:tentative="1">
      <w:start w:val="1"/>
      <w:numFmt w:val="decimal"/>
      <w:lvlText w:val="%4."/>
      <w:lvlJc w:val="left"/>
      <w:pPr>
        <w:ind w:left="2880" w:hanging="360"/>
      </w:pPr>
    </w:lvl>
    <w:lvl w:ilvl="4" w:tplc="F6E084FA" w:tentative="1">
      <w:start w:val="1"/>
      <w:numFmt w:val="lowerLetter"/>
      <w:lvlText w:val="%5."/>
      <w:lvlJc w:val="left"/>
      <w:pPr>
        <w:ind w:left="3600" w:hanging="360"/>
      </w:pPr>
    </w:lvl>
    <w:lvl w:ilvl="5" w:tplc="C9A68548" w:tentative="1">
      <w:start w:val="1"/>
      <w:numFmt w:val="lowerRoman"/>
      <w:lvlText w:val="%6."/>
      <w:lvlJc w:val="right"/>
      <w:pPr>
        <w:ind w:left="4320" w:hanging="180"/>
      </w:pPr>
    </w:lvl>
    <w:lvl w:ilvl="6" w:tplc="BA2A5B6C" w:tentative="1">
      <w:start w:val="1"/>
      <w:numFmt w:val="decimal"/>
      <w:lvlText w:val="%7."/>
      <w:lvlJc w:val="left"/>
      <w:pPr>
        <w:ind w:left="5040" w:hanging="360"/>
      </w:pPr>
    </w:lvl>
    <w:lvl w:ilvl="7" w:tplc="B3C03AE4" w:tentative="1">
      <w:start w:val="1"/>
      <w:numFmt w:val="lowerLetter"/>
      <w:lvlText w:val="%8."/>
      <w:lvlJc w:val="left"/>
      <w:pPr>
        <w:ind w:left="5760" w:hanging="360"/>
      </w:pPr>
    </w:lvl>
    <w:lvl w:ilvl="8" w:tplc="A87E56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49062058"/>
    <w:multiLevelType w:val="hybridMultilevel"/>
    <w:tmpl w:val="1EF023BC"/>
    <w:lvl w:ilvl="0" w:tplc="17882AC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B3C53AE" w:tentative="1">
      <w:start w:val="1"/>
      <w:numFmt w:val="lowerLetter"/>
      <w:lvlText w:val="%2."/>
      <w:lvlJc w:val="left"/>
      <w:pPr>
        <w:ind w:left="1440" w:hanging="360"/>
      </w:pPr>
    </w:lvl>
    <w:lvl w:ilvl="2" w:tplc="CB2E2030" w:tentative="1">
      <w:start w:val="1"/>
      <w:numFmt w:val="lowerRoman"/>
      <w:lvlText w:val="%3."/>
      <w:lvlJc w:val="right"/>
      <w:pPr>
        <w:ind w:left="2160" w:hanging="180"/>
      </w:pPr>
    </w:lvl>
    <w:lvl w:ilvl="3" w:tplc="3F66AC36" w:tentative="1">
      <w:start w:val="1"/>
      <w:numFmt w:val="decimal"/>
      <w:lvlText w:val="%4."/>
      <w:lvlJc w:val="left"/>
      <w:pPr>
        <w:ind w:left="2880" w:hanging="360"/>
      </w:pPr>
    </w:lvl>
    <w:lvl w:ilvl="4" w:tplc="42F6248C" w:tentative="1">
      <w:start w:val="1"/>
      <w:numFmt w:val="lowerLetter"/>
      <w:lvlText w:val="%5."/>
      <w:lvlJc w:val="left"/>
      <w:pPr>
        <w:ind w:left="3600" w:hanging="360"/>
      </w:pPr>
    </w:lvl>
    <w:lvl w:ilvl="5" w:tplc="74B492AE" w:tentative="1">
      <w:start w:val="1"/>
      <w:numFmt w:val="lowerRoman"/>
      <w:lvlText w:val="%6."/>
      <w:lvlJc w:val="right"/>
      <w:pPr>
        <w:ind w:left="4320" w:hanging="180"/>
      </w:pPr>
    </w:lvl>
    <w:lvl w:ilvl="6" w:tplc="83F27442" w:tentative="1">
      <w:start w:val="1"/>
      <w:numFmt w:val="decimal"/>
      <w:lvlText w:val="%7."/>
      <w:lvlJc w:val="left"/>
      <w:pPr>
        <w:ind w:left="5040" w:hanging="360"/>
      </w:pPr>
    </w:lvl>
    <w:lvl w:ilvl="7" w:tplc="7C2C3BB4" w:tentative="1">
      <w:start w:val="1"/>
      <w:numFmt w:val="lowerLetter"/>
      <w:lvlText w:val="%8."/>
      <w:lvlJc w:val="left"/>
      <w:pPr>
        <w:ind w:left="5760" w:hanging="360"/>
      </w:pPr>
    </w:lvl>
    <w:lvl w:ilvl="8" w:tplc="D4A8C3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5A1E6EA7"/>
    <w:multiLevelType w:val="hybridMultilevel"/>
    <w:tmpl w:val="49661D24"/>
    <w:lvl w:ilvl="0" w:tplc="344CC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848BC2" w:tentative="1">
      <w:start w:val="1"/>
      <w:numFmt w:val="lowerLetter"/>
      <w:lvlText w:val="%2."/>
      <w:lvlJc w:val="left"/>
      <w:pPr>
        <w:ind w:left="1440" w:hanging="360"/>
      </w:pPr>
    </w:lvl>
    <w:lvl w:ilvl="2" w:tplc="3AB45584" w:tentative="1">
      <w:start w:val="1"/>
      <w:numFmt w:val="lowerRoman"/>
      <w:lvlText w:val="%3."/>
      <w:lvlJc w:val="right"/>
      <w:pPr>
        <w:ind w:left="2160" w:hanging="180"/>
      </w:pPr>
    </w:lvl>
    <w:lvl w:ilvl="3" w:tplc="23BEB048" w:tentative="1">
      <w:start w:val="1"/>
      <w:numFmt w:val="decimal"/>
      <w:lvlText w:val="%4."/>
      <w:lvlJc w:val="left"/>
      <w:pPr>
        <w:ind w:left="2880" w:hanging="360"/>
      </w:pPr>
    </w:lvl>
    <w:lvl w:ilvl="4" w:tplc="29528F96" w:tentative="1">
      <w:start w:val="1"/>
      <w:numFmt w:val="lowerLetter"/>
      <w:lvlText w:val="%5."/>
      <w:lvlJc w:val="left"/>
      <w:pPr>
        <w:ind w:left="3600" w:hanging="360"/>
      </w:pPr>
    </w:lvl>
    <w:lvl w:ilvl="5" w:tplc="15549CCA" w:tentative="1">
      <w:start w:val="1"/>
      <w:numFmt w:val="lowerRoman"/>
      <w:lvlText w:val="%6."/>
      <w:lvlJc w:val="right"/>
      <w:pPr>
        <w:ind w:left="4320" w:hanging="180"/>
      </w:pPr>
    </w:lvl>
    <w:lvl w:ilvl="6" w:tplc="61EE4C9E" w:tentative="1">
      <w:start w:val="1"/>
      <w:numFmt w:val="decimal"/>
      <w:lvlText w:val="%7."/>
      <w:lvlJc w:val="left"/>
      <w:pPr>
        <w:ind w:left="5040" w:hanging="360"/>
      </w:pPr>
    </w:lvl>
    <w:lvl w:ilvl="7" w:tplc="9CE8EBEC" w:tentative="1">
      <w:start w:val="1"/>
      <w:numFmt w:val="lowerLetter"/>
      <w:lvlText w:val="%8."/>
      <w:lvlJc w:val="left"/>
      <w:pPr>
        <w:ind w:left="5760" w:hanging="360"/>
      </w:pPr>
    </w:lvl>
    <w:lvl w:ilvl="8" w:tplc="4B381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71564414"/>
    <w:multiLevelType w:val="hybridMultilevel"/>
    <w:tmpl w:val="957E8874"/>
    <w:lvl w:ilvl="0" w:tplc="79E6F3A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D241300" w:tentative="1">
      <w:start w:val="1"/>
      <w:numFmt w:val="lowerLetter"/>
      <w:lvlText w:val="%2."/>
      <w:lvlJc w:val="left"/>
      <w:pPr>
        <w:ind w:left="1080" w:hanging="360"/>
      </w:pPr>
    </w:lvl>
    <w:lvl w:ilvl="2" w:tplc="42ECA93C" w:tentative="1">
      <w:start w:val="1"/>
      <w:numFmt w:val="lowerRoman"/>
      <w:lvlText w:val="%3."/>
      <w:lvlJc w:val="right"/>
      <w:pPr>
        <w:ind w:left="1800" w:hanging="180"/>
      </w:pPr>
    </w:lvl>
    <w:lvl w:ilvl="3" w:tplc="E2043860" w:tentative="1">
      <w:start w:val="1"/>
      <w:numFmt w:val="decimal"/>
      <w:lvlText w:val="%4."/>
      <w:lvlJc w:val="left"/>
      <w:pPr>
        <w:ind w:left="2520" w:hanging="360"/>
      </w:pPr>
    </w:lvl>
    <w:lvl w:ilvl="4" w:tplc="174C45F4" w:tentative="1">
      <w:start w:val="1"/>
      <w:numFmt w:val="lowerLetter"/>
      <w:lvlText w:val="%5."/>
      <w:lvlJc w:val="left"/>
      <w:pPr>
        <w:ind w:left="3240" w:hanging="360"/>
      </w:pPr>
    </w:lvl>
    <w:lvl w:ilvl="5" w:tplc="13724730" w:tentative="1">
      <w:start w:val="1"/>
      <w:numFmt w:val="lowerRoman"/>
      <w:lvlText w:val="%6."/>
      <w:lvlJc w:val="right"/>
      <w:pPr>
        <w:ind w:left="3960" w:hanging="180"/>
      </w:pPr>
    </w:lvl>
    <w:lvl w:ilvl="6" w:tplc="731A0CE2" w:tentative="1">
      <w:start w:val="1"/>
      <w:numFmt w:val="decimal"/>
      <w:lvlText w:val="%7."/>
      <w:lvlJc w:val="left"/>
      <w:pPr>
        <w:ind w:left="4680" w:hanging="360"/>
      </w:pPr>
    </w:lvl>
    <w:lvl w:ilvl="7" w:tplc="9942E09A" w:tentative="1">
      <w:start w:val="1"/>
      <w:numFmt w:val="lowerLetter"/>
      <w:lvlText w:val="%8."/>
      <w:lvlJc w:val="left"/>
      <w:pPr>
        <w:ind w:left="5400" w:hanging="360"/>
      </w:pPr>
    </w:lvl>
    <w:lvl w:ilvl="8" w:tplc="281E688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6573969">
    <w:abstractNumId w:val="4"/>
  </w:num>
  <w:num w:numId="2" w16cid:durableId="2082556788">
    <w:abstractNumId w:val="5"/>
  </w:num>
  <w:num w:numId="3" w16cid:durableId="755713291">
    <w:abstractNumId w:val="3"/>
  </w:num>
  <w:num w:numId="4" w16cid:durableId="316805895">
    <w:abstractNumId w:val="1"/>
  </w:num>
  <w:num w:numId="5" w16cid:durableId="633021785">
    <w:abstractNumId w:val="2"/>
  </w:num>
  <w:num w:numId="6" w16cid:durableId="684674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7DB"/>
    <w:rsid w:val="000657F7"/>
    <w:rsid w:val="00084D53"/>
    <w:rsid w:val="000D4DB0"/>
    <w:rsid w:val="001379A8"/>
    <w:rsid w:val="00167C3A"/>
    <w:rsid w:val="001C6B4D"/>
    <w:rsid w:val="001D3075"/>
    <w:rsid w:val="001E2A4B"/>
    <w:rsid w:val="0027497E"/>
    <w:rsid w:val="002820DD"/>
    <w:rsid w:val="002A610B"/>
    <w:rsid w:val="002E3A7F"/>
    <w:rsid w:val="0035250A"/>
    <w:rsid w:val="003D7638"/>
    <w:rsid w:val="003E6E46"/>
    <w:rsid w:val="00407FAF"/>
    <w:rsid w:val="0049126D"/>
    <w:rsid w:val="004A62E0"/>
    <w:rsid w:val="004E7878"/>
    <w:rsid w:val="004F73F8"/>
    <w:rsid w:val="00572ECE"/>
    <w:rsid w:val="0059376B"/>
    <w:rsid w:val="005D7A43"/>
    <w:rsid w:val="0061400E"/>
    <w:rsid w:val="006169E6"/>
    <w:rsid w:val="0063334F"/>
    <w:rsid w:val="006522CE"/>
    <w:rsid w:val="0067300A"/>
    <w:rsid w:val="006B1243"/>
    <w:rsid w:val="006B1EB2"/>
    <w:rsid w:val="00740A68"/>
    <w:rsid w:val="0075668D"/>
    <w:rsid w:val="007749ED"/>
    <w:rsid w:val="007A6166"/>
    <w:rsid w:val="007A70CD"/>
    <w:rsid w:val="00817959"/>
    <w:rsid w:val="0083436B"/>
    <w:rsid w:val="00866CB7"/>
    <w:rsid w:val="0089143E"/>
    <w:rsid w:val="008A15C0"/>
    <w:rsid w:val="008A2479"/>
    <w:rsid w:val="008B5B2B"/>
    <w:rsid w:val="008C4FD8"/>
    <w:rsid w:val="008D0AAC"/>
    <w:rsid w:val="00921693"/>
    <w:rsid w:val="0093363E"/>
    <w:rsid w:val="0093629C"/>
    <w:rsid w:val="009704D9"/>
    <w:rsid w:val="00986DBD"/>
    <w:rsid w:val="00992679"/>
    <w:rsid w:val="009D000C"/>
    <w:rsid w:val="00A4569E"/>
    <w:rsid w:val="00B0018E"/>
    <w:rsid w:val="00B431F3"/>
    <w:rsid w:val="00B87F0A"/>
    <w:rsid w:val="00C306FF"/>
    <w:rsid w:val="00CF6F56"/>
    <w:rsid w:val="00D02D91"/>
    <w:rsid w:val="00D33B0A"/>
    <w:rsid w:val="00D969FB"/>
    <w:rsid w:val="00DC0672"/>
    <w:rsid w:val="00DC20B9"/>
    <w:rsid w:val="00DD6F40"/>
    <w:rsid w:val="00E807DB"/>
    <w:rsid w:val="00EA58BD"/>
    <w:rsid w:val="00EE66A5"/>
    <w:rsid w:val="00F10C80"/>
    <w:rsid w:val="00F157DB"/>
    <w:rsid w:val="00F31534"/>
    <w:rsid w:val="00F40DA9"/>
    <w:rsid w:val="00F511B3"/>
    <w:rsid w:val="00F67547"/>
    <w:rsid w:val="00F767A1"/>
    <w:rsid w:val="00FA110D"/>
    <w:rsid w:val="00FB2A80"/>
    <w:rsid w:val="00FE73AB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DDA06"/>
  <w15:chartTrackingRefBased/>
  <w15:docId w15:val="{421B39B0-FF40-48FA-99FF-D2455AA1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A62E0"/>
    <w:rPr>
      <w:rFonts w:ascii="Calibri" w:hAnsi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7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497E"/>
  </w:style>
  <w:style w:type="paragraph" w:styleId="Noga">
    <w:name w:val="footer"/>
    <w:basedOn w:val="Navaden"/>
    <w:link w:val="NogaZnak"/>
    <w:uiPriority w:val="99"/>
    <w:unhideWhenUsed/>
    <w:rsid w:val="0027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497E"/>
  </w:style>
  <w:style w:type="table" w:styleId="Tabelamrea">
    <w:name w:val="Table Grid"/>
    <w:basedOn w:val="Navadnatabela"/>
    <w:uiPriority w:val="39"/>
    <w:rsid w:val="00274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a-odebeljeno">
    <w:name w:val="Glava - odebeljeno"/>
    <w:link w:val="Glava-odebeljenoZnak"/>
    <w:qFormat/>
    <w:rsid w:val="008C4FD8"/>
    <w:pPr>
      <w:spacing w:after="0" w:line="240" w:lineRule="auto"/>
      <w:jc w:val="center"/>
    </w:pPr>
    <w:rPr>
      <w:rFonts w:ascii="Calibri" w:hAnsi="Calibri"/>
      <w:b/>
      <w:caps/>
      <w:sz w:val="24"/>
      <w:szCs w:val="24"/>
    </w:rPr>
  </w:style>
  <w:style w:type="paragraph" w:customStyle="1" w:styleId="Glava-neodebeljeno">
    <w:name w:val="Glava - neodebeljeno"/>
    <w:link w:val="Glava-neodebeljenoZnak"/>
    <w:qFormat/>
    <w:rsid w:val="008C4FD8"/>
    <w:pPr>
      <w:spacing w:after="0" w:line="240" w:lineRule="auto"/>
      <w:jc w:val="center"/>
    </w:pPr>
    <w:rPr>
      <w:rFonts w:ascii="Calibri" w:hAnsi="Calibri"/>
      <w:smallCaps/>
      <w:sz w:val="24"/>
      <w:szCs w:val="24"/>
    </w:rPr>
  </w:style>
  <w:style w:type="character" w:customStyle="1" w:styleId="Glava-odebeljenoZnak">
    <w:name w:val="Glava - odebeljeno Znak"/>
    <w:basedOn w:val="GlavaZnak"/>
    <w:link w:val="Glava-odebeljeno"/>
    <w:rsid w:val="008C4FD8"/>
    <w:rPr>
      <w:rFonts w:ascii="Calibri" w:hAnsi="Calibri"/>
      <w:b/>
      <w:caps/>
      <w:sz w:val="24"/>
      <w:szCs w:val="24"/>
    </w:rPr>
  </w:style>
  <w:style w:type="paragraph" w:customStyle="1" w:styleId="Glava-drobno">
    <w:name w:val="Glava - drobno"/>
    <w:link w:val="Glava-drobnoZnak"/>
    <w:qFormat/>
    <w:rsid w:val="008C4FD8"/>
    <w:pPr>
      <w:spacing w:after="0" w:line="240" w:lineRule="auto"/>
      <w:jc w:val="center"/>
    </w:pPr>
    <w:rPr>
      <w:rFonts w:ascii="Calibri" w:hAnsi="Calibri"/>
      <w:sz w:val="16"/>
      <w:szCs w:val="16"/>
    </w:rPr>
  </w:style>
  <w:style w:type="character" w:customStyle="1" w:styleId="Glava-neodebeljenoZnak">
    <w:name w:val="Glava - neodebeljeno Znak"/>
    <w:basedOn w:val="Glava-odebeljenoZnak"/>
    <w:link w:val="Glava-neodebeljeno"/>
    <w:rsid w:val="008C4FD8"/>
    <w:rPr>
      <w:rFonts w:ascii="Calibri" w:hAnsi="Calibri"/>
      <w:b w:val="0"/>
      <w:caps w:val="0"/>
      <w:smallCaps/>
      <w:sz w:val="24"/>
      <w:szCs w:val="24"/>
    </w:rPr>
  </w:style>
  <w:style w:type="paragraph" w:customStyle="1" w:styleId="Glavadrobno">
    <w:name w:val="Glava drobno"/>
    <w:aliases w:val="levo poravnano"/>
    <w:basedOn w:val="Glava-drobno"/>
    <w:link w:val="GlavadrobnoZnak"/>
    <w:qFormat/>
    <w:rsid w:val="00F767A1"/>
    <w:pPr>
      <w:jc w:val="left"/>
    </w:pPr>
  </w:style>
  <w:style w:type="character" w:customStyle="1" w:styleId="Glava-drobnoZnak">
    <w:name w:val="Glava - drobno Znak"/>
    <w:basedOn w:val="GlavaZnak"/>
    <w:link w:val="Glava-drobno"/>
    <w:rsid w:val="008C4FD8"/>
    <w:rPr>
      <w:rFonts w:ascii="Calibri" w:hAnsi="Calibri"/>
      <w:sz w:val="16"/>
      <w:szCs w:val="16"/>
    </w:rPr>
  </w:style>
  <w:style w:type="paragraph" w:styleId="Brezrazmikov">
    <w:name w:val="No Spacing"/>
    <w:uiPriority w:val="1"/>
    <w:qFormat/>
    <w:rsid w:val="00F767A1"/>
    <w:pPr>
      <w:spacing w:after="0" w:line="240" w:lineRule="auto"/>
    </w:pPr>
  </w:style>
  <w:style w:type="character" w:customStyle="1" w:styleId="GlavadrobnoZnak">
    <w:name w:val="Glava drobno Znak"/>
    <w:aliases w:val="levo poravnano Znak"/>
    <w:basedOn w:val="Glava-drobnoZnak"/>
    <w:link w:val="Glavadrobno"/>
    <w:rsid w:val="00F767A1"/>
    <w:rPr>
      <w:rFonts w:ascii="Calibri" w:hAnsi="Calibri"/>
      <w:sz w:val="16"/>
      <w:szCs w:val="16"/>
    </w:rPr>
  </w:style>
  <w:style w:type="paragraph" w:customStyle="1" w:styleId="Noga-Imena">
    <w:name w:val="Noga - Imena"/>
    <w:link w:val="Noga-ImenaZnak"/>
    <w:qFormat/>
    <w:rsid w:val="008C4FD8"/>
    <w:pPr>
      <w:spacing w:after="0" w:line="240" w:lineRule="auto"/>
      <w:jc w:val="center"/>
    </w:pPr>
    <w:rPr>
      <w:rFonts w:ascii="Calibri" w:hAnsi="Calibri"/>
      <w:noProof/>
      <w:sz w:val="24"/>
      <w:szCs w:val="24"/>
    </w:rPr>
  </w:style>
  <w:style w:type="paragraph" w:customStyle="1" w:styleId="Noga-datumi">
    <w:name w:val="Noga - datumi"/>
    <w:link w:val="Noga-datumiZnak"/>
    <w:qFormat/>
    <w:rsid w:val="008C4FD8"/>
    <w:pPr>
      <w:spacing w:after="0" w:line="240" w:lineRule="auto"/>
      <w:jc w:val="center"/>
    </w:pPr>
    <w:rPr>
      <w:rFonts w:ascii="Calibri" w:hAnsi="Calibri"/>
      <w:noProof/>
      <w:sz w:val="20"/>
      <w:szCs w:val="20"/>
    </w:rPr>
  </w:style>
  <w:style w:type="character" w:customStyle="1" w:styleId="Noga-ImenaZnak">
    <w:name w:val="Noga - Imena Znak"/>
    <w:basedOn w:val="Glava-neodebeljenoZnak"/>
    <w:link w:val="Noga-Imena"/>
    <w:rsid w:val="008C4FD8"/>
    <w:rPr>
      <w:rFonts w:ascii="Calibri" w:hAnsi="Calibri"/>
      <w:b w:val="0"/>
      <w:caps w:val="0"/>
      <w:smallCaps w:val="0"/>
      <w:noProof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43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Noga-datumiZnak">
    <w:name w:val="Noga - datumi Znak"/>
    <w:basedOn w:val="Glava-neodebeljenoZnak"/>
    <w:link w:val="Noga-datumi"/>
    <w:rsid w:val="008C4FD8"/>
    <w:rPr>
      <w:rFonts w:ascii="Calibri" w:hAnsi="Calibri"/>
      <w:b w:val="0"/>
      <w:caps w:val="0"/>
      <w:smallCaps w:val="0"/>
      <w:noProof/>
      <w:sz w:val="20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436B"/>
    <w:rPr>
      <w:rFonts w:ascii="Segoe UI" w:hAnsi="Segoe UI" w:cs="Segoe UI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D33B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character" w:customStyle="1" w:styleId="NaslovZnak">
    <w:name w:val="Naslov Znak"/>
    <w:basedOn w:val="Privzetapisavaodstavka"/>
    <w:link w:val="Naslov"/>
    <w:uiPriority w:val="10"/>
    <w:rsid w:val="00D33B0A"/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paragraph" w:styleId="Odstavekseznama">
    <w:name w:val="List Paragraph"/>
    <w:basedOn w:val="Navaden"/>
    <w:uiPriority w:val="34"/>
    <w:qFormat/>
    <w:rsid w:val="002820DD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F675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utija\Downloads\Predloga%20DNA%200120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FB3CF922F84848A51F28068B55192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77D6DD-6A70-472E-8A7E-C3603D3BDC0A}"/>
      </w:docPartPr>
      <w:docPartBody>
        <w:p w:rsidR="00866CB7" w:rsidRDefault="00000000" w:rsidP="00F511B3">
          <w:pPr>
            <w:pStyle w:val="38FB3CF922F84848A51F28068B55192A5"/>
          </w:pPr>
          <w:r>
            <w:rPr>
              <w:rFonts w:asciiTheme="minorHAnsi" w:hAnsiTheme="minorHAnsi" w:cstheme="minorHAnsi"/>
              <w:b/>
              <w:bCs/>
            </w:rPr>
            <w:t xml:space="preserve">   </w:t>
          </w:r>
        </w:p>
      </w:docPartBody>
    </w:docPart>
    <w:docPart>
      <w:docPartPr>
        <w:name w:val="48EDFBE87AD54FB1B2288AE0D8E0FF5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757DB3A-0E3F-434B-AF9C-FB5FDF6898DA}"/>
      </w:docPartPr>
      <w:docPartBody>
        <w:p w:rsidR="00866CB7" w:rsidRDefault="00000000" w:rsidP="00F511B3">
          <w:pPr>
            <w:pStyle w:val="48EDFBE87AD54FB1B2288AE0D8E0FF543"/>
          </w:pPr>
          <w:r>
            <w:rPr>
              <w:rFonts w:asciiTheme="minorHAnsi" w:hAnsiTheme="minorHAnsi" w:cstheme="minorHAnsi"/>
              <w:b/>
              <w:bCs/>
            </w:rPr>
            <w:t xml:space="preserve">   </w:t>
          </w:r>
        </w:p>
      </w:docPartBody>
    </w:docPart>
    <w:docPart>
      <w:docPartPr>
        <w:name w:val="F289FBAC727B4012A40031EC1C807A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057462F-308A-4ABB-BA07-9C2BEDC63E95}"/>
      </w:docPartPr>
      <w:docPartBody>
        <w:p w:rsidR="00866CB7" w:rsidRDefault="00000000" w:rsidP="00F511B3">
          <w:pPr>
            <w:pStyle w:val="F289FBAC727B4012A40031EC1C807A1B2"/>
          </w:pPr>
          <w:r>
            <w:rPr>
              <w:rFonts w:asciiTheme="minorHAnsi" w:hAnsiTheme="minorHAnsi" w:cstheme="minorHAnsi"/>
              <w:b/>
              <w:bCs/>
              <w:color w:val="222222"/>
              <w:shd w:val="clear" w:color="auto" w:fill="FFFFFF"/>
            </w:rPr>
            <w:t xml:space="preserve">   </w:t>
          </w:r>
        </w:p>
      </w:docPartBody>
    </w:docPart>
    <w:docPart>
      <w:docPartPr>
        <w:name w:val="8BD74D1F2A114672A85705999895EC3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0E06E7A-A987-4692-B63F-E0C0531394F3}"/>
      </w:docPartPr>
      <w:docPartBody>
        <w:p w:rsidR="00866CB7" w:rsidRDefault="00000000" w:rsidP="00F511B3">
          <w:pPr>
            <w:pStyle w:val="8BD74D1F2A114672A85705999895EC351"/>
          </w:pPr>
          <w:r>
            <w:rPr>
              <w:rFonts w:asciiTheme="minorHAnsi" w:hAnsiTheme="minorHAnsi" w:cstheme="minorHAnsi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1B3"/>
    <w:rsid w:val="006264AC"/>
    <w:rsid w:val="00646738"/>
    <w:rsid w:val="00740A68"/>
    <w:rsid w:val="007B36AF"/>
    <w:rsid w:val="00817959"/>
    <w:rsid w:val="00866CB7"/>
    <w:rsid w:val="00A47A8E"/>
    <w:rsid w:val="00F5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F511B3"/>
    <w:rPr>
      <w:color w:val="808080"/>
    </w:rPr>
  </w:style>
  <w:style w:type="paragraph" w:customStyle="1" w:styleId="8BD74D1F2A114672A85705999895EC351">
    <w:name w:val="8BD74D1F2A114672A85705999895EC351"/>
    <w:rsid w:val="00F511B3"/>
    <w:rPr>
      <w:rFonts w:ascii="Calibri" w:eastAsiaTheme="minorHAnsi" w:hAnsi="Calibri"/>
      <w:lang w:eastAsia="en-US"/>
    </w:rPr>
  </w:style>
  <w:style w:type="paragraph" w:customStyle="1" w:styleId="38FB3CF922F84848A51F28068B55192A5">
    <w:name w:val="38FB3CF922F84848A51F28068B55192A5"/>
    <w:rsid w:val="00F511B3"/>
    <w:rPr>
      <w:rFonts w:ascii="Calibri" w:eastAsiaTheme="minorHAnsi" w:hAnsi="Calibri"/>
      <w:lang w:eastAsia="en-US"/>
    </w:rPr>
  </w:style>
  <w:style w:type="paragraph" w:customStyle="1" w:styleId="48EDFBE87AD54FB1B2288AE0D8E0FF543">
    <w:name w:val="48EDFBE87AD54FB1B2288AE0D8E0FF543"/>
    <w:rsid w:val="00F511B3"/>
    <w:rPr>
      <w:rFonts w:ascii="Calibri" w:eastAsiaTheme="minorHAnsi" w:hAnsi="Calibri"/>
      <w:lang w:eastAsia="en-US"/>
    </w:rPr>
  </w:style>
  <w:style w:type="paragraph" w:customStyle="1" w:styleId="F289FBAC727B4012A40031EC1C807A1B2">
    <w:name w:val="F289FBAC727B4012A40031EC1C807A1B2"/>
    <w:rsid w:val="00F511B3"/>
    <w:rPr>
      <w:rFonts w:ascii="Calibri" w:eastAsiaTheme="minorHAnsi" w:hAnsi="Calibr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8AA31A-2FD2-41A2-BD25-FB7ED9802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DNA 012021.dotx</Template>
  <TotalTime>0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Vsebina</vt:lpstr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Vsebina</dc:title>
  <dc:creator>Kutija Željka</dc:creator>
  <cp:lastModifiedBy>Željka Kutija</cp:lastModifiedBy>
  <cp:revision>2</cp:revision>
  <cp:lastPrinted>2014-04-15T05:10:00Z</cp:lastPrinted>
  <dcterms:created xsi:type="dcterms:W3CDTF">2025-10-28T11:13:00Z</dcterms:created>
  <dcterms:modified xsi:type="dcterms:W3CDTF">2025-10-28T11:13:00Z</dcterms:modified>
</cp:coreProperties>
</file>