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123C9" w14:textId="77777777" w:rsidR="000B2D32" w:rsidRPr="000B0A8D" w:rsidRDefault="00000000" w:rsidP="000B2D32">
      <w:r w:rsidRPr="000B0A8D">
        <w:t xml:space="preserve">Priloga pogodbe o  izvajanju </w:t>
      </w:r>
      <w:r>
        <w:t>storitev št.: __________</w:t>
      </w:r>
    </w:p>
    <w:p w14:paraId="1A96ACCA" w14:textId="77777777" w:rsidR="000B2D32" w:rsidRDefault="00000000" w:rsidP="000B2D32">
      <w:r>
        <w:t>I</w:t>
      </w:r>
      <w:r w:rsidRPr="000B0A8D">
        <w:t>zvajalec del:</w:t>
      </w:r>
      <w:r>
        <w:t xml:space="preserve"> _________________</w:t>
      </w:r>
    </w:p>
    <w:p w14:paraId="216F81E6" w14:textId="77777777" w:rsidR="000B2D32" w:rsidRPr="000B0A8D" w:rsidRDefault="00000000" w:rsidP="000B2D32">
      <w:r>
        <w:t>O</w:t>
      </w:r>
      <w:r w:rsidRPr="00F22E2A">
        <w:t>dgovorn</w:t>
      </w:r>
      <w:r>
        <w:t>a</w:t>
      </w:r>
      <w:r w:rsidRPr="00F22E2A">
        <w:t xml:space="preserve"> oseb</w:t>
      </w:r>
      <w:r>
        <w:t xml:space="preserve">a </w:t>
      </w:r>
      <w:r w:rsidRPr="00F22E2A">
        <w:t>za zagotovitev varnosti svojih delavcev</w:t>
      </w:r>
      <w:r>
        <w:t>: _________________</w:t>
      </w:r>
    </w:p>
    <w:p w14:paraId="4DD71717" w14:textId="77777777" w:rsidR="000B2D32" w:rsidRPr="000B0A8D" w:rsidRDefault="00000000" w:rsidP="000B2D32">
      <w:pPr>
        <w:jc w:val="center"/>
        <w:rPr>
          <w:b/>
        </w:rPr>
      </w:pPr>
      <w:r w:rsidRPr="000B0A8D">
        <w:rPr>
          <w:b/>
        </w:rPr>
        <w:t>IZJAVA</w:t>
      </w:r>
    </w:p>
    <w:p w14:paraId="4F9DB295" w14:textId="77777777" w:rsidR="000B2D32" w:rsidRPr="00F22E2A" w:rsidRDefault="00000000" w:rsidP="000B2D32">
      <w:pPr>
        <w:jc w:val="center"/>
        <w:rPr>
          <w:b/>
        </w:rPr>
      </w:pPr>
      <w:r w:rsidRPr="000B0A8D">
        <w:rPr>
          <w:b/>
        </w:rPr>
        <w:t xml:space="preserve">o izpolnjevanju </w:t>
      </w:r>
      <w:r>
        <w:rPr>
          <w:b/>
        </w:rPr>
        <w:t>obveznosti</w:t>
      </w:r>
      <w:r w:rsidRPr="000B0A8D">
        <w:rPr>
          <w:b/>
        </w:rPr>
        <w:t xml:space="preserve"> </w:t>
      </w:r>
      <w:r>
        <w:rPr>
          <w:b/>
        </w:rPr>
        <w:t>na področju varnosti in zdravja pri delu</w:t>
      </w:r>
    </w:p>
    <w:p w14:paraId="6FD8E72D" w14:textId="77777777" w:rsidR="000B2D32" w:rsidRDefault="00000000" w:rsidP="000B2D32">
      <w:pPr>
        <w:jc w:val="both"/>
      </w:pPr>
      <w:r w:rsidRPr="000B0A8D">
        <w:t xml:space="preserve">V skladu z </w:t>
      </w:r>
      <w:r>
        <w:t>določbami pogodbe o izvajanju storitev, navedene zgoraj</w:t>
      </w:r>
      <w:r w:rsidRPr="000B0A8D">
        <w:t xml:space="preserve"> </w:t>
      </w:r>
      <w:r>
        <w:t xml:space="preserve">in določbami Pisnega sporazuma o skupnih ukrepih za zagotavljanje varnosti in zdravja pri delu na skupnem delovišču, </w:t>
      </w:r>
      <w:r w:rsidRPr="000B0A8D">
        <w:t>izjavljam, da</w:t>
      </w:r>
      <w:r>
        <w:t>:</w:t>
      </w:r>
    </w:p>
    <w:p w14:paraId="6F299C83" w14:textId="77777777" w:rsidR="000B2D32" w:rsidRDefault="00000000" w:rsidP="000B2D32">
      <w:pPr>
        <w:pStyle w:val="Odstavekseznama"/>
        <w:numPr>
          <w:ilvl w:val="0"/>
          <w:numId w:val="1"/>
        </w:numPr>
        <w:jc w:val="both"/>
      </w:pPr>
      <w:r w:rsidRPr="000B0A8D">
        <w:t>so vsi delavci s tega seznama</w:t>
      </w:r>
      <w:r>
        <w:t>, ki</w:t>
      </w:r>
      <w:r w:rsidRPr="000B0A8D">
        <w:t xml:space="preserve"> bodo vključeni v izvajanje </w:t>
      </w:r>
      <w:r>
        <w:t>del po zgoraj navedeni pogodbi o izvajanju storitev</w:t>
      </w:r>
      <w:r w:rsidRPr="000B0A8D">
        <w:t>, zaposleni v moji družbi</w:t>
      </w:r>
      <w:r>
        <w:t xml:space="preserve"> in da so vključeni v obvezna zavarovanja,</w:t>
      </w:r>
      <w:r w:rsidRPr="000B0A8D">
        <w:t xml:space="preserve"> </w:t>
      </w:r>
    </w:p>
    <w:p w14:paraId="2A662E79" w14:textId="77777777" w:rsidR="000B2D32" w:rsidRDefault="00000000" w:rsidP="000B2D32">
      <w:pPr>
        <w:pStyle w:val="Odstavekseznama"/>
        <w:numPr>
          <w:ilvl w:val="0"/>
          <w:numId w:val="1"/>
        </w:numPr>
        <w:jc w:val="both"/>
      </w:pPr>
      <w:r>
        <w:t xml:space="preserve">so vsi delavci s tega seznama, ki bodo vključeni v izvajanje del po zgoraj navedeni pogodbi, </w:t>
      </w:r>
      <w:r w:rsidRPr="00F22E2A">
        <w:t>so ustrezno zdravstveno sposobni</w:t>
      </w:r>
      <w:r>
        <w:t xml:space="preserve"> za opravljanje dela, ki ga bodo izvajali,</w:t>
      </w:r>
    </w:p>
    <w:p w14:paraId="2D11AC8D" w14:textId="77777777" w:rsidR="000B2D32" w:rsidRDefault="00000000" w:rsidP="000B2D32">
      <w:pPr>
        <w:pStyle w:val="Odstavekseznama"/>
        <w:numPr>
          <w:ilvl w:val="0"/>
          <w:numId w:val="1"/>
        </w:numPr>
        <w:jc w:val="both"/>
      </w:pPr>
      <w:r>
        <w:t>v</w:t>
      </w:r>
      <w:r w:rsidRPr="005910EE">
        <w:t>si zaposleni s tega seznama, ki bodo vključeni v izvajanje del na podlagi zgoraj navedene pogodbe o izvajanju storitev, so ustrezno strokovno usposobljeni za opravljanje dela, usposobljeni z vidika varnosti in zdravja pri delu ter usposobljeni za izvajanje ukrepov varstva pred požarom.</w:t>
      </w:r>
    </w:p>
    <w:p w14:paraId="1A1579D6" w14:textId="77777777" w:rsidR="000B2D32" w:rsidRDefault="00000000" w:rsidP="000B2D32">
      <w:pPr>
        <w:pStyle w:val="Odstavekseznama"/>
        <w:numPr>
          <w:ilvl w:val="0"/>
          <w:numId w:val="1"/>
        </w:numPr>
        <w:jc w:val="both"/>
      </w:pPr>
      <w:r>
        <w:t xml:space="preserve">zagotavljam vsem delavcem </w:t>
      </w:r>
      <w:r w:rsidRPr="000B0A8D">
        <w:t>ustrezn</w:t>
      </w:r>
      <w:r>
        <w:t xml:space="preserve">o </w:t>
      </w:r>
      <w:r w:rsidRPr="000B0A8D">
        <w:t>certificiran</w:t>
      </w:r>
      <w:r>
        <w:t>o</w:t>
      </w:r>
      <w:r w:rsidRPr="000B0A8D">
        <w:t xml:space="preserve"> osebn</w:t>
      </w:r>
      <w:r>
        <w:t>o</w:t>
      </w:r>
      <w:r w:rsidRPr="000B0A8D">
        <w:t xml:space="preserve"> </w:t>
      </w:r>
      <w:r>
        <w:t>varovalno opremo, skladno z oceno tveganja,</w:t>
      </w:r>
    </w:p>
    <w:p w14:paraId="44EFCDB3" w14:textId="77777777" w:rsidR="000B2D32" w:rsidRDefault="00000000" w:rsidP="000B2D32">
      <w:pPr>
        <w:pStyle w:val="Odstavekseznama"/>
        <w:numPr>
          <w:ilvl w:val="0"/>
          <w:numId w:val="1"/>
        </w:numPr>
        <w:jc w:val="both"/>
      </w:pPr>
      <w:r>
        <w:t>zagotavljam vsem delavcem ustrezno</w:t>
      </w:r>
      <w:r w:rsidRPr="000B0A8D">
        <w:t xml:space="preserve"> delovno opremo in orodje</w:t>
      </w:r>
      <w:r>
        <w:t xml:space="preserve">, </w:t>
      </w:r>
    </w:p>
    <w:p w14:paraId="3EB32664" w14:textId="77777777" w:rsidR="000B2D32" w:rsidRDefault="00000000" w:rsidP="000B2D32">
      <w:pPr>
        <w:pStyle w:val="Odstavekseznama"/>
        <w:numPr>
          <w:ilvl w:val="0"/>
          <w:numId w:val="1"/>
        </w:numPr>
        <w:jc w:val="both"/>
      </w:pPr>
      <w:r>
        <w:t xml:space="preserve">da je vsa delovna oprema in orodje ustrezno pregledana z vidika varnega dela in imamo zanjo </w:t>
      </w:r>
      <w:r w:rsidRPr="00F22E2A">
        <w:t>potrdilo, iz katerega je razvidno, da je delovna oprema pravilno nameščena in da deluje v skladu s predpisi</w:t>
      </w:r>
      <w:r>
        <w:t>,</w:t>
      </w:r>
    </w:p>
    <w:p w14:paraId="79D4A669" w14:textId="77777777" w:rsidR="000B2D32" w:rsidRDefault="00000000" w:rsidP="000B2D32">
      <w:pPr>
        <w:pStyle w:val="Odstavekseznama"/>
        <w:numPr>
          <w:ilvl w:val="0"/>
          <w:numId w:val="1"/>
        </w:numPr>
        <w:jc w:val="both"/>
      </w:pPr>
      <w:r>
        <w:t>v</w:t>
      </w:r>
      <w:r w:rsidRPr="007E60DF">
        <w:t>se zaposlene, ki opravljajo delo na podlagi zgoraj navedene pogodbe o izvajanju storitev, sem seznanil z ukrepi za zagotavljanje varnosti in zdravja pri delu ter s požarnim varstvom na skupnem delovišču. Prav tako bom s temi vsebinami seznanil tudi vse morebitne druge zaposlene, ki bodo opravljali delo po omenjeni pogodbi o izvajanju storitev</w:t>
      </w:r>
      <w:r>
        <w:t>,</w:t>
      </w:r>
    </w:p>
    <w:p w14:paraId="6E011369" w14:textId="77777777" w:rsidR="000B2D32" w:rsidRPr="000B0A8D" w:rsidRDefault="00000000" w:rsidP="000B2D32">
      <w:pPr>
        <w:pStyle w:val="Odstavekseznama"/>
        <w:numPr>
          <w:ilvl w:val="0"/>
          <w:numId w:val="1"/>
        </w:numPr>
        <w:jc w:val="both"/>
      </w:pPr>
      <w:r>
        <w:t>da bom v primeru, da bo dela po zgoraj navedeni pogodbi izvajal kateri drug delavec, ki ni na seznamu, naročniku del dostavil dopolnjen seznam delavcev, ki bodo opravljali dela po zgoraj navedeni pogodbi o opravljanju storitev</w:t>
      </w:r>
      <w:r w:rsidRPr="000B0A8D">
        <w:t>.</w:t>
      </w:r>
    </w:p>
    <w:p w14:paraId="3A529A5B" w14:textId="77777777" w:rsidR="000B2D32" w:rsidRPr="000B0A8D" w:rsidRDefault="00000000" w:rsidP="000B2D32">
      <w:r w:rsidRPr="000B0A8D">
        <w:t xml:space="preserve">Seznam zaposlenih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4348"/>
        <w:gridCol w:w="3827"/>
      </w:tblGrid>
      <w:tr w:rsidR="00FD28EF" w14:paraId="550BD548" w14:textId="77777777" w:rsidTr="002846F4">
        <w:trPr>
          <w:tblHeader/>
        </w:trPr>
        <w:tc>
          <w:tcPr>
            <w:tcW w:w="892" w:type="dxa"/>
          </w:tcPr>
          <w:p w14:paraId="0DF86E9A" w14:textId="77777777" w:rsidR="000B2D32" w:rsidRPr="000B0A8D" w:rsidRDefault="00000000" w:rsidP="002846F4">
            <w:proofErr w:type="spellStart"/>
            <w:r>
              <w:t>Zap</w:t>
            </w:r>
            <w:proofErr w:type="spellEnd"/>
            <w:r>
              <w:t>. številka</w:t>
            </w:r>
          </w:p>
        </w:tc>
        <w:tc>
          <w:tcPr>
            <w:tcW w:w="4348" w:type="dxa"/>
          </w:tcPr>
          <w:p w14:paraId="0EB7BFBF" w14:textId="77777777" w:rsidR="000B2D32" w:rsidRPr="000B0A8D" w:rsidRDefault="00000000" w:rsidP="002846F4">
            <w:r>
              <w:t>Ime in priimek</w:t>
            </w:r>
          </w:p>
        </w:tc>
        <w:tc>
          <w:tcPr>
            <w:tcW w:w="3827" w:type="dxa"/>
          </w:tcPr>
          <w:p w14:paraId="3A43C5E6" w14:textId="77777777" w:rsidR="000B2D32" w:rsidRPr="000B0A8D" w:rsidRDefault="00000000" w:rsidP="002846F4">
            <w:r>
              <w:t>Delovno mesto</w:t>
            </w:r>
          </w:p>
        </w:tc>
      </w:tr>
      <w:tr w:rsidR="00FD28EF" w14:paraId="464B8C95" w14:textId="77777777" w:rsidTr="002846F4">
        <w:tc>
          <w:tcPr>
            <w:tcW w:w="892" w:type="dxa"/>
          </w:tcPr>
          <w:p w14:paraId="420204FF" w14:textId="77777777" w:rsidR="000B2D32" w:rsidRPr="000B0A8D" w:rsidRDefault="000B2D32" w:rsidP="002846F4"/>
        </w:tc>
        <w:tc>
          <w:tcPr>
            <w:tcW w:w="4348" w:type="dxa"/>
          </w:tcPr>
          <w:p w14:paraId="62867C4F" w14:textId="77777777" w:rsidR="000B2D32" w:rsidRPr="000B0A8D" w:rsidRDefault="000B2D32" w:rsidP="002846F4"/>
        </w:tc>
        <w:tc>
          <w:tcPr>
            <w:tcW w:w="3827" w:type="dxa"/>
          </w:tcPr>
          <w:p w14:paraId="5C5BBC16" w14:textId="77777777" w:rsidR="000B2D32" w:rsidRPr="000B0A8D" w:rsidRDefault="000B2D32" w:rsidP="002846F4"/>
        </w:tc>
      </w:tr>
      <w:tr w:rsidR="00FD28EF" w14:paraId="3A254753" w14:textId="77777777" w:rsidTr="002846F4">
        <w:tc>
          <w:tcPr>
            <w:tcW w:w="892" w:type="dxa"/>
          </w:tcPr>
          <w:p w14:paraId="5B5CFBE1" w14:textId="77777777" w:rsidR="000B2D32" w:rsidRPr="000B0A8D" w:rsidRDefault="000B2D32" w:rsidP="002846F4"/>
        </w:tc>
        <w:tc>
          <w:tcPr>
            <w:tcW w:w="4348" w:type="dxa"/>
          </w:tcPr>
          <w:p w14:paraId="1937D915" w14:textId="77777777" w:rsidR="000B2D32" w:rsidRPr="000B0A8D" w:rsidRDefault="000B2D32" w:rsidP="002846F4"/>
        </w:tc>
        <w:tc>
          <w:tcPr>
            <w:tcW w:w="3827" w:type="dxa"/>
          </w:tcPr>
          <w:p w14:paraId="0E8FB527" w14:textId="77777777" w:rsidR="000B2D32" w:rsidRPr="000B0A8D" w:rsidRDefault="000B2D32" w:rsidP="002846F4"/>
        </w:tc>
      </w:tr>
      <w:tr w:rsidR="00FD28EF" w14:paraId="23228935" w14:textId="77777777" w:rsidTr="002846F4">
        <w:tc>
          <w:tcPr>
            <w:tcW w:w="892" w:type="dxa"/>
          </w:tcPr>
          <w:p w14:paraId="432E10CC" w14:textId="77777777" w:rsidR="000B2D32" w:rsidRPr="000B0A8D" w:rsidRDefault="000B2D32" w:rsidP="002846F4"/>
        </w:tc>
        <w:tc>
          <w:tcPr>
            <w:tcW w:w="4348" w:type="dxa"/>
          </w:tcPr>
          <w:p w14:paraId="59472D30" w14:textId="77777777" w:rsidR="000B2D32" w:rsidRPr="000B0A8D" w:rsidRDefault="000B2D32" w:rsidP="002846F4"/>
        </w:tc>
        <w:tc>
          <w:tcPr>
            <w:tcW w:w="3827" w:type="dxa"/>
          </w:tcPr>
          <w:p w14:paraId="1A9D646E" w14:textId="77777777" w:rsidR="000B2D32" w:rsidRPr="000B0A8D" w:rsidRDefault="000B2D32" w:rsidP="002846F4"/>
        </w:tc>
      </w:tr>
      <w:tr w:rsidR="00FD28EF" w14:paraId="56CA344A" w14:textId="77777777" w:rsidTr="002846F4">
        <w:tc>
          <w:tcPr>
            <w:tcW w:w="892" w:type="dxa"/>
          </w:tcPr>
          <w:p w14:paraId="7EF68766" w14:textId="77777777" w:rsidR="000B2D32" w:rsidRPr="000B0A8D" w:rsidRDefault="000B2D32" w:rsidP="002846F4"/>
        </w:tc>
        <w:tc>
          <w:tcPr>
            <w:tcW w:w="4348" w:type="dxa"/>
          </w:tcPr>
          <w:p w14:paraId="52B54964" w14:textId="77777777" w:rsidR="000B2D32" w:rsidRPr="000B0A8D" w:rsidRDefault="000B2D32" w:rsidP="002846F4"/>
        </w:tc>
        <w:tc>
          <w:tcPr>
            <w:tcW w:w="3827" w:type="dxa"/>
          </w:tcPr>
          <w:p w14:paraId="0FCD6C8E" w14:textId="77777777" w:rsidR="000B2D32" w:rsidRPr="000B0A8D" w:rsidRDefault="000B2D32" w:rsidP="002846F4"/>
        </w:tc>
      </w:tr>
      <w:tr w:rsidR="00FD28EF" w14:paraId="4C53921B" w14:textId="77777777" w:rsidTr="002846F4">
        <w:tc>
          <w:tcPr>
            <w:tcW w:w="892" w:type="dxa"/>
          </w:tcPr>
          <w:p w14:paraId="2644D745" w14:textId="77777777" w:rsidR="000B2D32" w:rsidRPr="000B0A8D" w:rsidRDefault="000B2D32" w:rsidP="002846F4"/>
        </w:tc>
        <w:tc>
          <w:tcPr>
            <w:tcW w:w="4348" w:type="dxa"/>
          </w:tcPr>
          <w:p w14:paraId="3A034A7C" w14:textId="77777777" w:rsidR="000B2D32" w:rsidRPr="000B0A8D" w:rsidRDefault="000B2D32" w:rsidP="002846F4"/>
        </w:tc>
        <w:tc>
          <w:tcPr>
            <w:tcW w:w="3827" w:type="dxa"/>
          </w:tcPr>
          <w:p w14:paraId="2B4D3769" w14:textId="77777777" w:rsidR="000B2D32" w:rsidRPr="000B0A8D" w:rsidRDefault="000B2D32" w:rsidP="002846F4"/>
        </w:tc>
      </w:tr>
      <w:tr w:rsidR="00FD28EF" w14:paraId="30CFAEF8" w14:textId="77777777" w:rsidTr="002846F4">
        <w:tc>
          <w:tcPr>
            <w:tcW w:w="892" w:type="dxa"/>
          </w:tcPr>
          <w:p w14:paraId="3D190348" w14:textId="77777777" w:rsidR="000B2D32" w:rsidRPr="000B0A8D" w:rsidRDefault="000B2D32" w:rsidP="002846F4"/>
        </w:tc>
        <w:tc>
          <w:tcPr>
            <w:tcW w:w="4348" w:type="dxa"/>
          </w:tcPr>
          <w:p w14:paraId="039FA319" w14:textId="77777777" w:rsidR="000B2D32" w:rsidRPr="000B0A8D" w:rsidRDefault="000B2D32" w:rsidP="002846F4"/>
        </w:tc>
        <w:tc>
          <w:tcPr>
            <w:tcW w:w="3827" w:type="dxa"/>
          </w:tcPr>
          <w:p w14:paraId="1E40A391" w14:textId="77777777" w:rsidR="000B2D32" w:rsidRPr="000B0A8D" w:rsidRDefault="000B2D32" w:rsidP="002846F4"/>
        </w:tc>
      </w:tr>
      <w:tr w:rsidR="00FD28EF" w14:paraId="49FB09E0" w14:textId="77777777" w:rsidTr="002846F4">
        <w:tc>
          <w:tcPr>
            <w:tcW w:w="892" w:type="dxa"/>
          </w:tcPr>
          <w:p w14:paraId="2A7829E6" w14:textId="77777777" w:rsidR="000B2D32" w:rsidRPr="000B0A8D" w:rsidRDefault="000B2D32" w:rsidP="002846F4"/>
        </w:tc>
        <w:tc>
          <w:tcPr>
            <w:tcW w:w="4348" w:type="dxa"/>
          </w:tcPr>
          <w:p w14:paraId="5EEC332C" w14:textId="77777777" w:rsidR="000B2D32" w:rsidRPr="000B0A8D" w:rsidRDefault="000B2D32" w:rsidP="002846F4"/>
        </w:tc>
        <w:tc>
          <w:tcPr>
            <w:tcW w:w="3827" w:type="dxa"/>
          </w:tcPr>
          <w:p w14:paraId="2673F7ED" w14:textId="77777777" w:rsidR="000B2D32" w:rsidRPr="000B0A8D" w:rsidRDefault="000B2D32" w:rsidP="002846F4"/>
        </w:tc>
      </w:tr>
      <w:tr w:rsidR="00FD28EF" w14:paraId="6F132178" w14:textId="77777777" w:rsidTr="002846F4">
        <w:tc>
          <w:tcPr>
            <w:tcW w:w="892" w:type="dxa"/>
          </w:tcPr>
          <w:p w14:paraId="3EB6BADB" w14:textId="77777777" w:rsidR="000B2D32" w:rsidRPr="000B0A8D" w:rsidRDefault="000B2D32" w:rsidP="002846F4"/>
        </w:tc>
        <w:tc>
          <w:tcPr>
            <w:tcW w:w="4348" w:type="dxa"/>
          </w:tcPr>
          <w:p w14:paraId="032B2D4B" w14:textId="77777777" w:rsidR="000B2D32" w:rsidRPr="000B0A8D" w:rsidRDefault="000B2D32" w:rsidP="002846F4"/>
        </w:tc>
        <w:tc>
          <w:tcPr>
            <w:tcW w:w="3827" w:type="dxa"/>
          </w:tcPr>
          <w:p w14:paraId="2A753F89" w14:textId="77777777" w:rsidR="000B2D32" w:rsidRPr="000B0A8D" w:rsidRDefault="000B2D32" w:rsidP="002846F4"/>
        </w:tc>
      </w:tr>
      <w:tr w:rsidR="00FD28EF" w14:paraId="6103B465" w14:textId="77777777" w:rsidTr="002846F4">
        <w:tc>
          <w:tcPr>
            <w:tcW w:w="892" w:type="dxa"/>
          </w:tcPr>
          <w:p w14:paraId="4BF7DA00" w14:textId="77777777" w:rsidR="000B2D32" w:rsidRPr="000B0A8D" w:rsidRDefault="000B2D32" w:rsidP="002846F4"/>
        </w:tc>
        <w:tc>
          <w:tcPr>
            <w:tcW w:w="4348" w:type="dxa"/>
          </w:tcPr>
          <w:p w14:paraId="7E7310EE" w14:textId="77777777" w:rsidR="000B2D32" w:rsidRPr="000B0A8D" w:rsidRDefault="000B2D32" w:rsidP="002846F4"/>
        </w:tc>
        <w:tc>
          <w:tcPr>
            <w:tcW w:w="3827" w:type="dxa"/>
          </w:tcPr>
          <w:p w14:paraId="1F5D7FFC" w14:textId="77777777" w:rsidR="000B2D32" w:rsidRPr="000B0A8D" w:rsidRDefault="000B2D32" w:rsidP="002846F4"/>
        </w:tc>
      </w:tr>
      <w:tr w:rsidR="00FD28EF" w14:paraId="3825997C" w14:textId="77777777" w:rsidTr="002846F4">
        <w:tc>
          <w:tcPr>
            <w:tcW w:w="892" w:type="dxa"/>
          </w:tcPr>
          <w:p w14:paraId="662C7C54" w14:textId="77777777" w:rsidR="000B2D32" w:rsidRPr="000B0A8D" w:rsidRDefault="000B2D32" w:rsidP="002846F4"/>
        </w:tc>
        <w:tc>
          <w:tcPr>
            <w:tcW w:w="4348" w:type="dxa"/>
          </w:tcPr>
          <w:p w14:paraId="53AA8319" w14:textId="77777777" w:rsidR="000B2D32" w:rsidRPr="000B0A8D" w:rsidRDefault="000B2D32" w:rsidP="002846F4"/>
        </w:tc>
        <w:tc>
          <w:tcPr>
            <w:tcW w:w="3827" w:type="dxa"/>
          </w:tcPr>
          <w:p w14:paraId="4F743517" w14:textId="77777777" w:rsidR="000B2D32" w:rsidRPr="000B0A8D" w:rsidRDefault="000B2D32" w:rsidP="002846F4"/>
        </w:tc>
      </w:tr>
      <w:tr w:rsidR="00FD28EF" w14:paraId="4115AB09" w14:textId="77777777" w:rsidTr="002846F4">
        <w:tc>
          <w:tcPr>
            <w:tcW w:w="892" w:type="dxa"/>
          </w:tcPr>
          <w:p w14:paraId="157DF3A1" w14:textId="77777777" w:rsidR="000B2D32" w:rsidRPr="000B0A8D" w:rsidRDefault="000B2D32" w:rsidP="002846F4"/>
        </w:tc>
        <w:tc>
          <w:tcPr>
            <w:tcW w:w="4348" w:type="dxa"/>
          </w:tcPr>
          <w:p w14:paraId="1BF82934" w14:textId="77777777" w:rsidR="000B2D32" w:rsidRPr="000B0A8D" w:rsidRDefault="000B2D32" w:rsidP="002846F4"/>
        </w:tc>
        <w:tc>
          <w:tcPr>
            <w:tcW w:w="3827" w:type="dxa"/>
          </w:tcPr>
          <w:p w14:paraId="1A516ED5" w14:textId="77777777" w:rsidR="000B2D32" w:rsidRPr="000B0A8D" w:rsidRDefault="000B2D32" w:rsidP="002846F4"/>
        </w:tc>
      </w:tr>
      <w:tr w:rsidR="00FD28EF" w14:paraId="2CB2D796" w14:textId="77777777" w:rsidTr="002846F4">
        <w:tc>
          <w:tcPr>
            <w:tcW w:w="892" w:type="dxa"/>
          </w:tcPr>
          <w:p w14:paraId="774F40F2" w14:textId="77777777" w:rsidR="000B2D32" w:rsidRPr="000B0A8D" w:rsidRDefault="000B2D32" w:rsidP="002846F4"/>
        </w:tc>
        <w:tc>
          <w:tcPr>
            <w:tcW w:w="4348" w:type="dxa"/>
          </w:tcPr>
          <w:p w14:paraId="367B8B76" w14:textId="77777777" w:rsidR="000B2D32" w:rsidRPr="000B0A8D" w:rsidRDefault="000B2D32" w:rsidP="002846F4"/>
        </w:tc>
        <w:tc>
          <w:tcPr>
            <w:tcW w:w="3827" w:type="dxa"/>
          </w:tcPr>
          <w:p w14:paraId="3CA1F7F9" w14:textId="77777777" w:rsidR="000B2D32" w:rsidRPr="000B0A8D" w:rsidRDefault="000B2D32" w:rsidP="002846F4"/>
        </w:tc>
      </w:tr>
      <w:tr w:rsidR="00FD28EF" w14:paraId="4B292138" w14:textId="77777777" w:rsidTr="002846F4">
        <w:tc>
          <w:tcPr>
            <w:tcW w:w="892" w:type="dxa"/>
          </w:tcPr>
          <w:p w14:paraId="64055DF2" w14:textId="77777777" w:rsidR="000B2D32" w:rsidRPr="000B0A8D" w:rsidRDefault="000B2D32" w:rsidP="002846F4"/>
        </w:tc>
        <w:tc>
          <w:tcPr>
            <w:tcW w:w="4348" w:type="dxa"/>
          </w:tcPr>
          <w:p w14:paraId="3CF1FF8E" w14:textId="77777777" w:rsidR="000B2D32" w:rsidRPr="000B0A8D" w:rsidRDefault="000B2D32" w:rsidP="002846F4"/>
        </w:tc>
        <w:tc>
          <w:tcPr>
            <w:tcW w:w="3827" w:type="dxa"/>
          </w:tcPr>
          <w:p w14:paraId="2AE5C0FB" w14:textId="77777777" w:rsidR="000B2D32" w:rsidRPr="000B0A8D" w:rsidRDefault="000B2D32" w:rsidP="002846F4"/>
        </w:tc>
      </w:tr>
      <w:tr w:rsidR="00FD28EF" w14:paraId="7D08D437" w14:textId="77777777" w:rsidTr="002846F4">
        <w:tc>
          <w:tcPr>
            <w:tcW w:w="892" w:type="dxa"/>
          </w:tcPr>
          <w:p w14:paraId="03EC387D" w14:textId="77777777" w:rsidR="000B2D32" w:rsidRPr="000B0A8D" w:rsidRDefault="000B2D32" w:rsidP="002846F4"/>
        </w:tc>
        <w:tc>
          <w:tcPr>
            <w:tcW w:w="4348" w:type="dxa"/>
          </w:tcPr>
          <w:p w14:paraId="183FD068" w14:textId="77777777" w:rsidR="000B2D32" w:rsidRPr="000B0A8D" w:rsidRDefault="000B2D32" w:rsidP="002846F4"/>
        </w:tc>
        <w:tc>
          <w:tcPr>
            <w:tcW w:w="3827" w:type="dxa"/>
          </w:tcPr>
          <w:p w14:paraId="632AD3B6" w14:textId="77777777" w:rsidR="000B2D32" w:rsidRPr="000B0A8D" w:rsidRDefault="000B2D32" w:rsidP="002846F4"/>
        </w:tc>
      </w:tr>
      <w:tr w:rsidR="00FD28EF" w14:paraId="1126A213" w14:textId="77777777" w:rsidTr="002846F4">
        <w:tc>
          <w:tcPr>
            <w:tcW w:w="892" w:type="dxa"/>
          </w:tcPr>
          <w:p w14:paraId="56C23FC9" w14:textId="77777777" w:rsidR="000B2D32" w:rsidRPr="000B0A8D" w:rsidRDefault="000B2D32" w:rsidP="002846F4"/>
        </w:tc>
        <w:tc>
          <w:tcPr>
            <w:tcW w:w="4348" w:type="dxa"/>
          </w:tcPr>
          <w:p w14:paraId="7515DAF5" w14:textId="77777777" w:rsidR="000B2D32" w:rsidRPr="000B0A8D" w:rsidRDefault="000B2D32" w:rsidP="002846F4"/>
        </w:tc>
        <w:tc>
          <w:tcPr>
            <w:tcW w:w="3827" w:type="dxa"/>
          </w:tcPr>
          <w:p w14:paraId="627DDA25" w14:textId="77777777" w:rsidR="000B2D32" w:rsidRPr="000B0A8D" w:rsidRDefault="000B2D32" w:rsidP="002846F4"/>
        </w:tc>
      </w:tr>
      <w:tr w:rsidR="00FD28EF" w14:paraId="2F2CED9E" w14:textId="77777777" w:rsidTr="002846F4">
        <w:tc>
          <w:tcPr>
            <w:tcW w:w="892" w:type="dxa"/>
          </w:tcPr>
          <w:p w14:paraId="12246435" w14:textId="77777777" w:rsidR="000B2D32" w:rsidRPr="000B0A8D" w:rsidRDefault="000B2D32" w:rsidP="002846F4"/>
        </w:tc>
        <w:tc>
          <w:tcPr>
            <w:tcW w:w="4348" w:type="dxa"/>
          </w:tcPr>
          <w:p w14:paraId="19250CAA" w14:textId="77777777" w:rsidR="000B2D32" w:rsidRPr="000B0A8D" w:rsidRDefault="000B2D32" w:rsidP="002846F4"/>
        </w:tc>
        <w:tc>
          <w:tcPr>
            <w:tcW w:w="3827" w:type="dxa"/>
          </w:tcPr>
          <w:p w14:paraId="3D638D35" w14:textId="77777777" w:rsidR="000B2D32" w:rsidRPr="000B0A8D" w:rsidRDefault="000B2D32" w:rsidP="002846F4"/>
        </w:tc>
      </w:tr>
      <w:tr w:rsidR="00FD28EF" w14:paraId="4B3DEB98" w14:textId="77777777" w:rsidTr="002846F4">
        <w:tc>
          <w:tcPr>
            <w:tcW w:w="892" w:type="dxa"/>
          </w:tcPr>
          <w:p w14:paraId="69A48530" w14:textId="77777777" w:rsidR="000B2D32" w:rsidRPr="000B0A8D" w:rsidRDefault="000B2D32" w:rsidP="002846F4"/>
        </w:tc>
        <w:tc>
          <w:tcPr>
            <w:tcW w:w="4348" w:type="dxa"/>
          </w:tcPr>
          <w:p w14:paraId="67966484" w14:textId="77777777" w:rsidR="000B2D32" w:rsidRPr="000B0A8D" w:rsidRDefault="000B2D32" w:rsidP="002846F4"/>
        </w:tc>
        <w:tc>
          <w:tcPr>
            <w:tcW w:w="3827" w:type="dxa"/>
          </w:tcPr>
          <w:p w14:paraId="0F9B133E" w14:textId="77777777" w:rsidR="000B2D32" w:rsidRPr="000B0A8D" w:rsidRDefault="000B2D32" w:rsidP="002846F4"/>
        </w:tc>
      </w:tr>
      <w:tr w:rsidR="00FD28EF" w14:paraId="5C494C2B" w14:textId="77777777" w:rsidTr="002846F4">
        <w:tc>
          <w:tcPr>
            <w:tcW w:w="892" w:type="dxa"/>
          </w:tcPr>
          <w:p w14:paraId="2183F74B" w14:textId="77777777" w:rsidR="000B2D32" w:rsidRPr="000B0A8D" w:rsidRDefault="000B2D32" w:rsidP="002846F4"/>
        </w:tc>
        <w:tc>
          <w:tcPr>
            <w:tcW w:w="4348" w:type="dxa"/>
          </w:tcPr>
          <w:p w14:paraId="5EB2C040" w14:textId="77777777" w:rsidR="000B2D32" w:rsidRPr="000B0A8D" w:rsidRDefault="000B2D32" w:rsidP="002846F4"/>
        </w:tc>
        <w:tc>
          <w:tcPr>
            <w:tcW w:w="3827" w:type="dxa"/>
          </w:tcPr>
          <w:p w14:paraId="0A864672" w14:textId="77777777" w:rsidR="000B2D32" w:rsidRPr="000B0A8D" w:rsidRDefault="000B2D32" w:rsidP="002846F4"/>
        </w:tc>
      </w:tr>
      <w:tr w:rsidR="00FD28EF" w14:paraId="761EDEA2" w14:textId="77777777" w:rsidTr="002846F4">
        <w:tc>
          <w:tcPr>
            <w:tcW w:w="892" w:type="dxa"/>
          </w:tcPr>
          <w:p w14:paraId="02FBF5C7" w14:textId="77777777" w:rsidR="000B2D32" w:rsidRPr="000B0A8D" w:rsidRDefault="000B2D32" w:rsidP="002846F4"/>
        </w:tc>
        <w:tc>
          <w:tcPr>
            <w:tcW w:w="4348" w:type="dxa"/>
          </w:tcPr>
          <w:p w14:paraId="171072D7" w14:textId="77777777" w:rsidR="000B2D32" w:rsidRPr="000B0A8D" w:rsidRDefault="000B2D32" w:rsidP="002846F4"/>
        </w:tc>
        <w:tc>
          <w:tcPr>
            <w:tcW w:w="3827" w:type="dxa"/>
          </w:tcPr>
          <w:p w14:paraId="6D1267A4" w14:textId="77777777" w:rsidR="000B2D32" w:rsidRPr="000B0A8D" w:rsidRDefault="000B2D32" w:rsidP="002846F4"/>
        </w:tc>
      </w:tr>
    </w:tbl>
    <w:p w14:paraId="194FE7F6" w14:textId="77777777" w:rsidR="000B2D32" w:rsidRDefault="000B2D32" w:rsidP="000B2D32">
      <w:pPr>
        <w:jc w:val="right"/>
      </w:pPr>
    </w:p>
    <w:p w14:paraId="29828CA1" w14:textId="77777777" w:rsidR="000B2D32" w:rsidRDefault="00000000" w:rsidP="000B2D32">
      <w:pPr>
        <w:pBdr>
          <w:bottom w:val="single" w:sz="12" w:space="1" w:color="auto"/>
        </w:pBdr>
        <w:ind w:left="5664" w:firstLine="708"/>
        <w:jc w:val="center"/>
      </w:pPr>
      <w:r>
        <w:t>Izvajalec del</w:t>
      </w:r>
      <w:r w:rsidRPr="000B0A8D">
        <w:t>:</w:t>
      </w:r>
    </w:p>
    <w:p w14:paraId="1059C22D" w14:textId="77777777" w:rsidR="000B2D32" w:rsidRPr="000B0A8D" w:rsidRDefault="000B2D32" w:rsidP="000B2D32">
      <w:pPr>
        <w:pBdr>
          <w:bottom w:val="single" w:sz="12" w:space="1" w:color="auto"/>
        </w:pBdr>
        <w:ind w:left="5664" w:firstLine="708"/>
        <w:jc w:val="center"/>
      </w:pPr>
    </w:p>
    <w:p w14:paraId="5E7AE8F9" w14:textId="77777777" w:rsidR="000B2D32" w:rsidRPr="000B0A8D" w:rsidRDefault="00000000" w:rsidP="000B2D32">
      <w:pPr>
        <w:jc w:val="right"/>
      </w:pPr>
      <w:r>
        <w:t>(žig in podpis)</w:t>
      </w:r>
    </w:p>
    <w:p w14:paraId="2C48943D" w14:textId="77777777" w:rsidR="000B2D32" w:rsidRPr="007D4ED9" w:rsidRDefault="00000000" w:rsidP="000B2D32">
      <w:pPr>
        <w:spacing w:after="0" w:line="240" w:lineRule="auto"/>
        <w:jc w:val="both"/>
        <w:rPr>
          <w:rFonts w:ascii="Arial Narrow" w:eastAsia="Times New Roman" w:hAnsi="Arial Narrow" w:cs="Times New Roman"/>
          <w:lang w:eastAsia="sl-SI"/>
        </w:rPr>
      </w:pPr>
      <w:r w:rsidRPr="007D4ED9">
        <w:rPr>
          <w:rFonts w:ascii="Arial Narrow" w:eastAsia="Times New Roman" w:hAnsi="Arial Narrow" w:cs="Times New Roman"/>
          <w:lang w:eastAsia="sl-SI"/>
        </w:rPr>
        <w:t>Kraj __________________, datum ________________</w:t>
      </w:r>
    </w:p>
    <w:p w14:paraId="776BC4B2" w14:textId="77777777" w:rsidR="000B2D32" w:rsidRPr="007D4ED9" w:rsidRDefault="000B2D32" w:rsidP="000B2D32">
      <w:pPr>
        <w:spacing w:after="0" w:line="240" w:lineRule="auto"/>
        <w:jc w:val="both"/>
        <w:rPr>
          <w:rFonts w:ascii="Arial Narrow" w:eastAsia="Times New Roman" w:hAnsi="Arial Narrow" w:cs="Times New Roman"/>
          <w:lang w:eastAsia="sl-SI"/>
        </w:rPr>
      </w:pPr>
    </w:p>
    <w:p w14:paraId="7C65C703" w14:textId="77777777" w:rsidR="000B2D32" w:rsidRPr="007D4ED9" w:rsidRDefault="000B2D32" w:rsidP="000B2D32">
      <w:pPr>
        <w:spacing w:after="0" w:line="240" w:lineRule="auto"/>
        <w:jc w:val="both"/>
        <w:rPr>
          <w:rFonts w:ascii="Arial Narrow" w:eastAsia="Times New Roman" w:hAnsi="Arial Narrow" w:cs="Times New Roman"/>
          <w:lang w:eastAsia="sl-SI"/>
        </w:rPr>
      </w:pPr>
    </w:p>
    <w:p w14:paraId="6790C316" w14:textId="77777777" w:rsidR="000B2D32" w:rsidRPr="007D4ED9" w:rsidRDefault="000B2D32" w:rsidP="000B2D32">
      <w:pPr>
        <w:spacing w:after="0" w:line="240" w:lineRule="auto"/>
        <w:jc w:val="both"/>
        <w:rPr>
          <w:rFonts w:ascii="Arial Narrow" w:eastAsia="Times New Roman" w:hAnsi="Arial Narrow" w:cs="Times New Roman"/>
          <w:lang w:eastAsia="sl-SI"/>
        </w:rPr>
      </w:pPr>
    </w:p>
    <w:p w14:paraId="37990CB8" w14:textId="77777777" w:rsidR="000B2D32" w:rsidRPr="007D4ED9" w:rsidRDefault="00000000" w:rsidP="000B2D32">
      <w:pPr>
        <w:spacing w:after="0" w:line="240" w:lineRule="auto"/>
        <w:jc w:val="both"/>
        <w:rPr>
          <w:rFonts w:ascii="Arial Narrow" w:eastAsia="Times New Roman" w:hAnsi="Arial Narrow" w:cs="Times New Roman"/>
          <w:lang w:eastAsia="sl-SI"/>
        </w:rPr>
      </w:pPr>
      <w:r w:rsidRPr="007D4ED9">
        <w:rPr>
          <w:rFonts w:ascii="Arial Narrow" w:eastAsia="Times New Roman" w:hAnsi="Arial Narrow" w:cs="Times New Roman"/>
          <w:lang w:eastAsia="sl-SI"/>
        </w:rPr>
        <w:t xml:space="preserve">Prejme: </w:t>
      </w:r>
    </w:p>
    <w:p w14:paraId="0589ADA3" w14:textId="77777777" w:rsidR="000B2D32" w:rsidRPr="007D4ED9" w:rsidRDefault="00000000" w:rsidP="000B2D32">
      <w:pPr>
        <w:spacing w:after="0" w:line="240" w:lineRule="auto"/>
        <w:jc w:val="both"/>
        <w:rPr>
          <w:rFonts w:ascii="Arial Narrow" w:eastAsia="Times New Roman" w:hAnsi="Arial Narrow" w:cs="Times New Roman"/>
          <w:lang w:eastAsia="sl-SI"/>
        </w:rPr>
      </w:pPr>
      <w:r w:rsidRPr="007D4ED9">
        <w:rPr>
          <w:rFonts w:ascii="Arial Narrow" w:eastAsia="Times New Roman" w:hAnsi="Arial Narrow" w:cs="Times New Roman"/>
          <w:lang w:eastAsia="sl-SI"/>
        </w:rPr>
        <w:t xml:space="preserve">1x naročnik del </w:t>
      </w:r>
    </w:p>
    <w:p w14:paraId="0DD701F0" w14:textId="77777777" w:rsidR="000B2D32" w:rsidRPr="00D33B0A" w:rsidRDefault="000B2D32" w:rsidP="000B2D32"/>
    <w:p w14:paraId="0C71FEC0" w14:textId="77777777" w:rsidR="000B2D32" w:rsidRPr="00D33B0A" w:rsidRDefault="000B2D32" w:rsidP="000B2D32"/>
    <w:p w14:paraId="0C46C5D3" w14:textId="77777777" w:rsidR="00F31534" w:rsidRPr="00D33B0A" w:rsidRDefault="00F31534" w:rsidP="00D33B0A"/>
    <w:sectPr w:rsidR="00F31534" w:rsidRPr="00D33B0A" w:rsidSect="00F40D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E9BC6" w14:textId="77777777" w:rsidR="00955DED" w:rsidRDefault="00955DED">
      <w:pPr>
        <w:spacing w:after="0" w:line="240" w:lineRule="auto"/>
      </w:pPr>
      <w:r>
        <w:separator/>
      </w:r>
    </w:p>
  </w:endnote>
  <w:endnote w:type="continuationSeparator" w:id="0">
    <w:p w14:paraId="769382BD" w14:textId="77777777" w:rsidR="00955DED" w:rsidRDefault="00955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E53AF0-95CB-47D8-8DDC-145BF46764FA}"/>
    <w:embedBold r:id="rId2" w:fontKey="{5059CFE4-12A2-4170-AA76-63741EE16E4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subsetted="1" w:fontKey="{D79091E8-C6C2-4231-8E15-0DFAB3A93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2BD70" w14:textId="77777777" w:rsidR="0075668D" w:rsidRDefault="0075668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Layout w:type="fixed"/>
      <w:tblLook w:val="04A0" w:firstRow="1" w:lastRow="0" w:firstColumn="1" w:lastColumn="0" w:noHBand="0" w:noVBand="1"/>
    </w:tblPr>
    <w:tblGrid>
      <w:gridCol w:w="4814"/>
      <w:gridCol w:w="4814"/>
    </w:tblGrid>
    <w:tr w:rsidR="00FD28EF" w14:paraId="02482D8E" w14:textId="77777777" w:rsidTr="00C306FF">
      <w:tc>
        <w:tcPr>
          <w:tcW w:w="9628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0B70D280" w14:textId="77777777" w:rsidR="00F40DA9" w:rsidRDefault="00000000" w:rsidP="00F40DA9">
          <w:pPr>
            <w:pStyle w:val="Glavadrobno"/>
          </w:pPr>
          <w:r>
            <w:t>Lastnik dokumenta:</w:t>
          </w:r>
          <w:r w:rsidRPr="004A62E0">
            <w:t xml:space="preserve"> </w:t>
          </w:r>
          <w:r w:rsidR="000B2D32">
            <w:rPr>
              <w:noProof/>
            </w:rPr>
            <w:t>Željka Kutija</w:t>
          </w:r>
        </w:p>
      </w:tc>
    </w:tr>
    <w:tr w:rsidR="00FD28EF" w14:paraId="004212C0" w14:textId="77777777" w:rsidTr="00C306FF">
      <w:tc>
        <w:tcPr>
          <w:tcW w:w="481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60844C7" w14:textId="77777777" w:rsidR="00F40DA9" w:rsidRDefault="00000000" w:rsidP="00F40DA9">
          <w:pPr>
            <w:pStyle w:val="Glavadrobno"/>
          </w:pPr>
          <w:r>
            <w:t xml:space="preserve">Stopnja zaupnosti dokumenta: </w:t>
          </w:r>
          <w:r w:rsidR="000B2D32">
            <w:rPr>
              <w:noProof/>
            </w:rPr>
            <w:t>interno</w:t>
          </w:r>
        </w:p>
      </w:tc>
      <w:tc>
        <w:tcPr>
          <w:tcW w:w="481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64355DF" w14:textId="77777777" w:rsidR="00F40DA9" w:rsidRDefault="00000000" w:rsidP="00F40DA9">
          <w:pPr>
            <w:pStyle w:val="Glavadrobno"/>
          </w:pPr>
          <w:r>
            <w:t xml:space="preserve">Status dokumenta: </w:t>
          </w:r>
          <w:r w:rsidR="000B2D32">
            <w:rPr>
              <w:noProof/>
            </w:rPr>
            <w:t>objavljen</w:t>
          </w:r>
        </w:p>
      </w:tc>
    </w:tr>
    <w:tr w:rsidR="00FD28EF" w14:paraId="0738BCED" w14:textId="77777777" w:rsidTr="00C306FF">
      <w:tc>
        <w:tcPr>
          <w:tcW w:w="9628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01D5EED9" w14:textId="77777777" w:rsidR="00C306FF" w:rsidRDefault="00000000" w:rsidP="00C306FF">
          <w:pPr>
            <w:pStyle w:val="Glava-drobno"/>
          </w:pPr>
          <w:r>
            <w:t>Dokument je internega značaja. Prenos tretjim osebam brez predhodne odobritve ni dovoljen. Vse pravice pridržane.</w:t>
          </w:r>
        </w:p>
      </w:tc>
    </w:tr>
  </w:tbl>
  <w:p w14:paraId="26B47387" w14:textId="77777777" w:rsidR="00DC20B9" w:rsidRDefault="00DC20B9" w:rsidP="00DC20B9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Layout w:type="fixed"/>
      <w:tblLook w:val="04A0" w:firstRow="1" w:lastRow="0" w:firstColumn="1" w:lastColumn="0" w:noHBand="0" w:noVBand="1"/>
    </w:tblPr>
    <w:tblGrid>
      <w:gridCol w:w="3209"/>
      <w:gridCol w:w="1605"/>
      <w:gridCol w:w="1604"/>
      <w:gridCol w:w="3210"/>
    </w:tblGrid>
    <w:tr w:rsidR="00FD28EF" w14:paraId="7EA6EA2E" w14:textId="77777777" w:rsidTr="00012900">
      <w:tc>
        <w:tcPr>
          <w:tcW w:w="3209" w:type="dxa"/>
          <w:tcBorders>
            <w:left w:val="nil"/>
            <w:bottom w:val="nil"/>
            <w:right w:val="nil"/>
          </w:tcBorders>
          <w:vAlign w:val="center"/>
        </w:tcPr>
        <w:p w14:paraId="6BC4087E" w14:textId="77777777" w:rsidR="00407FAF" w:rsidRDefault="00000000" w:rsidP="00FB2A80">
          <w:pPr>
            <w:pStyle w:val="Glavadrobno"/>
          </w:pPr>
          <w:r>
            <w:t>Skrbnik dokumenta:</w:t>
          </w:r>
        </w:p>
      </w:tc>
      <w:tc>
        <w:tcPr>
          <w:tcW w:w="3209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5A86BD89" w14:textId="77777777" w:rsidR="00407FAF" w:rsidRDefault="00000000" w:rsidP="00FB2A80">
          <w:pPr>
            <w:pStyle w:val="Glavadrobno"/>
          </w:pPr>
          <w:r>
            <w:t>Solastniki dokumenta:</w:t>
          </w:r>
        </w:p>
      </w:tc>
      <w:tc>
        <w:tcPr>
          <w:tcW w:w="3210" w:type="dxa"/>
          <w:tcBorders>
            <w:left w:val="nil"/>
            <w:bottom w:val="nil"/>
            <w:right w:val="nil"/>
          </w:tcBorders>
          <w:vAlign w:val="center"/>
        </w:tcPr>
        <w:p w14:paraId="7E222308" w14:textId="77777777" w:rsidR="00407FAF" w:rsidRDefault="00000000" w:rsidP="001D3075">
          <w:pPr>
            <w:pStyle w:val="Glavadrobno"/>
          </w:pPr>
          <w:r>
            <w:t>Lastnik dokumenta:</w:t>
          </w:r>
        </w:p>
      </w:tc>
    </w:tr>
    <w:tr w:rsidR="00FD28EF" w14:paraId="1531F4D2" w14:textId="77777777" w:rsidTr="005D7A43">
      <w:tc>
        <w:tcPr>
          <w:tcW w:w="3209" w:type="dxa"/>
          <w:tcBorders>
            <w:top w:val="nil"/>
            <w:left w:val="nil"/>
            <w:bottom w:val="nil"/>
            <w:right w:val="nil"/>
          </w:tcBorders>
        </w:tcPr>
        <w:p w14:paraId="6472E5B6" w14:textId="77777777" w:rsidR="00407FAF" w:rsidRPr="004A62E0" w:rsidRDefault="000B2D32" w:rsidP="00FB2A80">
          <w:pPr>
            <w:pStyle w:val="Noga-Imena"/>
          </w:pPr>
          <w:r>
            <w:t>Željka Kutija</w:t>
          </w:r>
        </w:p>
      </w:tc>
      <w:tc>
        <w:tcPr>
          <w:tcW w:w="320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26E372D3" w14:textId="77777777" w:rsidR="00407FAF" w:rsidRPr="004A62E0" w:rsidRDefault="000B2D32" w:rsidP="005D7A43">
          <w:pPr>
            <w:pStyle w:val="Noga-datumi"/>
          </w:pPr>
          <w:r>
            <w:t>Nejc Juhart</w:t>
          </w:r>
        </w:p>
      </w:tc>
      <w:tc>
        <w:tcPr>
          <w:tcW w:w="3210" w:type="dxa"/>
          <w:tcBorders>
            <w:top w:val="nil"/>
            <w:left w:val="nil"/>
            <w:bottom w:val="nil"/>
            <w:right w:val="nil"/>
          </w:tcBorders>
        </w:tcPr>
        <w:p w14:paraId="7EB8DE38" w14:textId="77777777" w:rsidR="00407FAF" w:rsidRPr="004A62E0" w:rsidRDefault="000B2D32" w:rsidP="007A6166">
          <w:pPr>
            <w:pStyle w:val="Noga-Imena"/>
          </w:pPr>
          <w:r>
            <w:t>Željka Kutija</w:t>
          </w:r>
        </w:p>
      </w:tc>
    </w:tr>
    <w:tr w:rsidR="00FD28EF" w14:paraId="49059630" w14:textId="77777777" w:rsidTr="005749FB">
      <w:tc>
        <w:tcPr>
          <w:tcW w:w="320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3889D41D" w14:textId="77777777" w:rsidR="00407FAF" w:rsidRDefault="00000000" w:rsidP="00407FAF">
          <w:pPr>
            <w:pStyle w:val="Glavadrobno"/>
          </w:pPr>
          <w:r>
            <w:t>Datum:</w:t>
          </w:r>
          <w:r w:rsidRPr="00407FAF">
            <w:rPr>
              <w:rStyle w:val="Noga-datumiZnak"/>
            </w:rPr>
            <w:t xml:space="preserve"> </w:t>
          </w:r>
          <w:r w:rsidR="000B2D32">
            <w:rPr>
              <w:rStyle w:val="Noga-datumiZnak"/>
            </w:rPr>
            <w:t xml:space="preserve">28. 10. 2025 @ </w:t>
          </w:r>
          <w:r w:rsidRPr="00407FAF">
            <w:rPr>
              <w:rStyle w:val="Noga-datumiZnak"/>
            </w:rPr>
            <w:t>12:26</w:t>
          </w:r>
        </w:p>
      </w:tc>
      <w:tc>
        <w:tcPr>
          <w:tcW w:w="320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A9B1C60" w14:textId="77777777" w:rsidR="00407FAF" w:rsidRDefault="00000000" w:rsidP="00407FAF">
          <w:pPr>
            <w:pStyle w:val="Glavadrobno"/>
          </w:pPr>
          <w:r>
            <w:t xml:space="preserve">Veljavnost od: </w:t>
          </w:r>
          <w:r w:rsidR="000B2D32">
            <w:rPr>
              <w:rStyle w:val="Noga-datumiZnak"/>
            </w:rPr>
            <w:t>28. 10. 2025</w:t>
          </w:r>
        </w:p>
      </w:tc>
      <w:tc>
        <w:tcPr>
          <w:tcW w:w="321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B9C5F6C" w14:textId="77777777" w:rsidR="00407FAF" w:rsidRDefault="00407FAF" w:rsidP="00407FAF">
          <w:pPr>
            <w:pStyle w:val="Glavadrobno"/>
          </w:pPr>
        </w:p>
      </w:tc>
    </w:tr>
    <w:tr w:rsidR="00FD28EF" w14:paraId="2D9F1B59" w14:textId="77777777" w:rsidTr="00C306FF">
      <w:tc>
        <w:tcPr>
          <w:tcW w:w="4814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765F951D" w14:textId="77777777" w:rsidR="00FB2A80" w:rsidRDefault="00000000" w:rsidP="00FB2A80">
          <w:pPr>
            <w:pStyle w:val="Glavadrobno"/>
          </w:pPr>
          <w:r>
            <w:t xml:space="preserve">Stopnja zaupnosti dokumenta: </w:t>
          </w:r>
          <w:r w:rsidR="000B2D32">
            <w:rPr>
              <w:noProof/>
            </w:rPr>
            <w:t>interno</w:t>
          </w:r>
        </w:p>
      </w:tc>
      <w:tc>
        <w:tcPr>
          <w:tcW w:w="4814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4BE86608" w14:textId="77777777" w:rsidR="00FB2A80" w:rsidRDefault="00000000" w:rsidP="00FB2A80">
          <w:pPr>
            <w:pStyle w:val="Glavadrobno"/>
          </w:pPr>
          <w:r>
            <w:t xml:space="preserve">Status dokumenta: </w:t>
          </w:r>
          <w:r w:rsidR="000B2D32">
            <w:rPr>
              <w:noProof/>
            </w:rPr>
            <w:t>objavljen</w:t>
          </w:r>
        </w:p>
      </w:tc>
    </w:tr>
    <w:tr w:rsidR="00FD28EF" w14:paraId="4033DEF7" w14:textId="77777777" w:rsidTr="00C306FF">
      <w:tc>
        <w:tcPr>
          <w:tcW w:w="9628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BE8E206" w14:textId="77777777" w:rsidR="00FB2A80" w:rsidRDefault="00000000" w:rsidP="00407FAF">
          <w:pPr>
            <w:pStyle w:val="Glavadrobno"/>
          </w:pPr>
          <w:r>
            <w:t>Dokumenti so obvladovani v informacijskem sistemu</w:t>
          </w:r>
          <w:r w:rsidR="00407FAF">
            <w:t xml:space="preserve"> DNA</w:t>
          </w:r>
          <w:r>
            <w:t xml:space="preserve">. </w:t>
          </w:r>
          <w:r w:rsidR="00407FAF">
            <w:t>V primeru razlik med dokumenti</w:t>
          </w:r>
          <w:r w:rsidR="00D33B0A">
            <w:t>,</w:t>
          </w:r>
          <w:r w:rsidR="00407FAF">
            <w:t xml:space="preserve"> velja izvirni dokument v sistemu DNA.</w:t>
          </w:r>
        </w:p>
      </w:tc>
    </w:tr>
    <w:tr w:rsidR="00FD28EF" w14:paraId="3762B896" w14:textId="77777777" w:rsidTr="00C306FF">
      <w:tc>
        <w:tcPr>
          <w:tcW w:w="9628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20FD7AF4" w14:textId="77777777" w:rsidR="00C306FF" w:rsidRDefault="00000000" w:rsidP="00C306FF">
          <w:pPr>
            <w:pStyle w:val="Glava-drobno"/>
          </w:pPr>
          <w:r>
            <w:t>Dokument je internega značaja. Prenos tretjim osebam brez predhodne odobritve ni dovoljen. Vse pravice pridržane.</w:t>
          </w:r>
        </w:p>
      </w:tc>
    </w:tr>
  </w:tbl>
  <w:p w14:paraId="61501314" w14:textId="77777777" w:rsidR="00DC20B9" w:rsidRDefault="00DC20B9" w:rsidP="00DC20B9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22FF2" w14:textId="77777777" w:rsidR="00955DED" w:rsidRDefault="00955DED">
      <w:pPr>
        <w:spacing w:after="0" w:line="240" w:lineRule="auto"/>
      </w:pPr>
      <w:r>
        <w:separator/>
      </w:r>
    </w:p>
  </w:footnote>
  <w:footnote w:type="continuationSeparator" w:id="0">
    <w:p w14:paraId="597F2997" w14:textId="77777777" w:rsidR="00955DED" w:rsidRDefault="00955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2602B" w14:textId="77777777" w:rsidR="0075668D" w:rsidRDefault="0075668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4678"/>
      <w:gridCol w:w="1276"/>
      <w:gridCol w:w="1269"/>
    </w:tblGrid>
    <w:tr w:rsidR="00FD28EF" w14:paraId="6F711A7D" w14:textId="77777777" w:rsidTr="001D3075">
      <w:tc>
        <w:tcPr>
          <w:tcW w:w="2405" w:type="dxa"/>
          <w:tcBorders>
            <w:top w:val="single" w:sz="4" w:space="0" w:color="auto"/>
            <w:bottom w:val="nil"/>
          </w:tcBorders>
          <w:vAlign w:val="center"/>
        </w:tcPr>
        <w:p w14:paraId="1F6EA001" w14:textId="77777777" w:rsidR="00DC20B9" w:rsidRDefault="000B2D32" w:rsidP="00DC20B9">
          <w:pPr>
            <w:pStyle w:val="Glava-neodebeljeno"/>
            <w:jc w:val="left"/>
          </w:pPr>
          <w:r>
            <w:rPr>
              <w:noProof/>
            </w:rPr>
            <w:t>OBR</w:t>
          </w:r>
        </w:p>
      </w:tc>
      <w:tc>
        <w:tcPr>
          <w:tcW w:w="4678" w:type="dxa"/>
          <w:tcBorders>
            <w:top w:val="single" w:sz="4" w:space="0" w:color="auto"/>
            <w:bottom w:val="nil"/>
          </w:tcBorders>
          <w:vAlign w:val="center"/>
        </w:tcPr>
        <w:p w14:paraId="71FCF7F7" w14:textId="77777777" w:rsidR="00DC20B9" w:rsidRDefault="000B2D32" w:rsidP="00DC20B9">
          <w:pPr>
            <w:pStyle w:val="Glava-neodebeljeno"/>
          </w:pPr>
          <w:r>
            <w:rPr>
              <w:noProof/>
            </w:rPr>
            <w:t>obrazec</w:t>
          </w:r>
        </w:p>
      </w:tc>
      <w:tc>
        <w:tcPr>
          <w:tcW w:w="2545" w:type="dxa"/>
          <w:gridSpan w:val="2"/>
          <w:tcBorders>
            <w:top w:val="single" w:sz="4" w:space="0" w:color="auto"/>
            <w:bottom w:val="nil"/>
          </w:tcBorders>
          <w:vAlign w:val="center"/>
        </w:tcPr>
        <w:p w14:paraId="10C1A203" w14:textId="77777777" w:rsidR="00DC20B9" w:rsidRDefault="000B2D32" w:rsidP="00DC20B9">
          <w:pPr>
            <w:pStyle w:val="Glava-neodebeljeno"/>
          </w:pPr>
          <w:r>
            <w:rPr>
              <w:noProof/>
            </w:rPr>
            <w:t>OBR-1176</w:t>
          </w:r>
        </w:p>
      </w:tc>
    </w:tr>
    <w:tr w:rsidR="00FD28EF" w14:paraId="7AD331BF" w14:textId="77777777" w:rsidTr="00F31534">
      <w:tc>
        <w:tcPr>
          <w:tcW w:w="2405" w:type="dxa"/>
          <w:vMerge w:val="restart"/>
          <w:tcBorders>
            <w:top w:val="nil"/>
            <w:bottom w:val="single" w:sz="4" w:space="0" w:color="auto"/>
          </w:tcBorders>
          <w:vAlign w:val="center"/>
        </w:tcPr>
        <w:p w14:paraId="61121F99" w14:textId="77777777" w:rsidR="00DC20B9" w:rsidRDefault="00000000" w:rsidP="00DC20B9">
          <w:pPr>
            <w:pStyle w:val="Glav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0DF9ECEE" wp14:editId="48032FBE">
                <wp:extent cx="946800" cy="381600"/>
                <wp:effectExtent l="0" t="0" r="571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po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00" cy="38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tcBorders>
            <w:top w:val="nil"/>
            <w:bottom w:val="nil"/>
          </w:tcBorders>
          <w:vAlign w:val="center"/>
        </w:tcPr>
        <w:p w14:paraId="0F5329E5" w14:textId="77777777" w:rsidR="00DC20B9" w:rsidRPr="004F73F8" w:rsidRDefault="00000000" w:rsidP="00DC20B9">
          <w:pPr>
            <w:pStyle w:val="Glavadrobno"/>
          </w:pPr>
          <w:r>
            <w:t xml:space="preserve">Naziv </w:t>
          </w:r>
          <w:r w:rsidRPr="00F767A1">
            <w:t>dokumenta</w:t>
          </w:r>
          <w:r>
            <w:t>:</w:t>
          </w:r>
        </w:p>
      </w:tc>
      <w:tc>
        <w:tcPr>
          <w:tcW w:w="2545" w:type="dxa"/>
          <w:gridSpan w:val="2"/>
          <w:tcBorders>
            <w:top w:val="nil"/>
          </w:tcBorders>
          <w:vAlign w:val="center"/>
        </w:tcPr>
        <w:p w14:paraId="047AEC98" w14:textId="77777777" w:rsidR="00DC20B9" w:rsidRPr="004F73F8" w:rsidRDefault="00000000" w:rsidP="00DC20B9">
          <w:pPr>
            <w:pStyle w:val="Glava-drobno"/>
          </w:pPr>
          <w:r>
            <w:t xml:space="preserve">Zamenjuje: </w:t>
          </w:r>
          <w:r w:rsidR="000B2D32">
            <w:rPr>
              <w:noProof/>
            </w:rPr>
            <w:t>/</w:t>
          </w:r>
        </w:p>
      </w:tc>
    </w:tr>
    <w:tr w:rsidR="00FD28EF" w14:paraId="1C1A0316" w14:textId="77777777" w:rsidTr="00F31534">
      <w:tc>
        <w:tcPr>
          <w:tcW w:w="2405" w:type="dxa"/>
          <w:vMerge/>
          <w:tcBorders>
            <w:top w:val="single" w:sz="8" w:space="0" w:color="auto"/>
            <w:bottom w:val="single" w:sz="4" w:space="0" w:color="auto"/>
          </w:tcBorders>
          <w:vAlign w:val="center"/>
        </w:tcPr>
        <w:p w14:paraId="132864E0" w14:textId="77777777" w:rsidR="00DC20B9" w:rsidRDefault="00DC20B9" w:rsidP="00DC20B9">
          <w:pPr>
            <w:pStyle w:val="Glava"/>
            <w:jc w:val="center"/>
          </w:pPr>
        </w:p>
      </w:tc>
      <w:tc>
        <w:tcPr>
          <w:tcW w:w="4678" w:type="dxa"/>
          <w:tcBorders>
            <w:bottom w:val="single" w:sz="4" w:space="0" w:color="auto"/>
          </w:tcBorders>
          <w:vAlign w:val="center"/>
        </w:tcPr>
        <w:p w14:paraId="0FB29BDA" w14:textId="77777777" w:rsidR="00DC20B9" w:rsidRDefault="000B2D32" w:rsidP="00DC20B9">
          <w:pPr>
            <w:pStyle w:val="Glava-odebeljeno"/>
          </w:pPr>
          <w:r>
            <w:rPr>
              <w:noProof/>
            </w:rPr>
            <w:t xml:space="preserve">Izjava o izpolnjevanju obveznosti </w:t>
          </w:r>
          <w:r w:rsidR="00000000">
            <w:rPr>
              <w:noProof/>
            </w:rPr>
            <w:t>na področju varnosti in zdravja pri delu</w:t>
          </w:r>
        </w:p>
      </w:tc>
      <w:tc>
        <w:tcPr>
          <w:tcW w:w="1276" w:type="dxa"/>
          <w:vAlign w:val="center"/>
        </w:tcPr>
        <w:p w14:paraId="5211AFB1" w14:textId="77777777" w:rsidR="00DC20B9" w:rsidRPr="004F73F8" w:rsidRDefault="00000000" w:rsidP="00DC20B9">
          <w:pPr>
            <w:pStyle w:val="Glava-drobno"/>
          </w:pPr>
          <w:r>
            <w:t>Izdaja:</w:t>
          </w:r>
        </w:p>
        <w:p w14:paraId="0B8E0DAB" w14:textId="77777777" w:rsidR="00DC20B9" w:rsidRDefault="000B2D32" w:rsidP="00DC20B9">
          <w:pPr>
            <w:pStyle w:val="Glava-neodebeljeno"/>
          </w:pPr>
          <w:r>
            <w:rPr>
              <w:noProof/>
            </w:rPr>
            <w:t>3</w:t>
          </w:r>
        </w:p>
      </w:tc>
      <w:tc>
        <w:tcPr>
          <w:tcW w:w="1269" w:type="dxa"/>
          <w:vAlign w:val="center"/>
        </w:tcPr>
        <w:p w14:paraId="63AF0FF7" w14:textId="77777777" w:rsidR="00DC20B9" w:rsidRPr="004F73F8" w:rsidRDefault="00000000" w:rsidP="00DC20B9">
          <w:pPr>
            <w:pStyle w:val="Glava-drobno"/>
          </w:pPr>
          <w:r>
            <w:t>Stran:</w:t>
          </w:r>
        </w:p>
        <w:p w14:paraId="4E04756F" w14:textId="77777777" w:rsidR="00DC20B9" w:rsidRDefault="00000000" w:rsidP="00DC20B9">
          <w:pPr>
            <w:pStyle w:val="Glava-odebeljeno"/>
          </w:pPr>
          <w:r w:rsidRPr="0027497E">
            <w:fldChar w:fldCharType="begin"/>
          </w:r>
          <w:r w:rsidRPr="0027497E">
            <w:instrText xml:space="preserve"> PAGE   \* MERGEFORMAT </w:instrText>
          </w:r>
          <w:r w:rsidRPr="0027497E">
            <w:fldChar w:fldCharType="separate"/>
          </w:r>
          <w:r w:rsidR="007A6166">
            <w:rPr>
              <w:noProof/>
            </w:rPr>
            <w:t>2</w:t>
          </w:r>
          <w:r w:rsidRPr="0027497E">
            <w:fldChar w:fldCharType="end"/>
          </w:r>
          <w:r w:rsidRPr="0027497E">
            <w:t xml:space="preserve"> </w:t>
          </w:r>
          <w:r w:rsidRPr="00FB2A80">
            <w:rPr>
              <w:b w:val="0"/>
              <w:caps w:val="0"/>
              <w:sz w:val="20"/>
              <w:szCs w:val="20"/>
            </w:rPr>
            <w:t>od</w:t>
          </w:r>
          <w:r w:rsidRPr="0027497E">
            <w:t xml:space="preserve"> </w:t>
          </w:r>
          <w:r w:rsidR="007A6166">
            <w:fldChar w:fldCharType="begin"/>
          </w:r>
          <w:r>
            <w:instrText xml:space="preserve"> NUMPAGES   \* MERGEFORMAT </w:instrText>
          </w:r>
          <w:r w:rsidR="007A6166">
            <w:fldChar w:fldCharType="separate"/>
          </w:r>
          <w:r w:rsidR="007A6166">
            <w:rPr>
              <w:noProof/>
            </w:rPr>
            <w:t>2</w:t>
          </w:r>
          <w:r w:rsidR="007A6166">
            <w:rPr>
              <w:noProof/>
            </w:rPr>
            <w:fldChar w:fldCharType="end"/>
          </w:r>
        </w:p>
      </w:tc>
    </w:tr>
  </w:tbl>
  <w:p w14:paraId="2CF51BB7" w14:textId="77777777" w:rsidR="00DC20B9" w:rsidRDefault="00DC20B9" w:rsidP="00DC20B9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4678"/>
      <w:gridCol w:w="1276"/>
      <w:gridCol w:w="1269"/>
    </w:tblGrid>
    <w:tr w:rsidR="00FD28EF" w14:paraId="68D6753A" w14:textId="77777777" w:rsidTr="001D3075">
      <w:tc>
        <w:tcPr>
          <w:tcW w:w="2405" w:type="dxa"/>
          <w:tcBorders>
            <w:top w:val="single" w:sz="4" w:space="0" w:color="auto"/>
            <w:bottom w:val="nil"/>
          </w:tcBorders>
          <w:vAlign w:val="center"/>
        </w:tcPr>
        <w:p w14:paraId="4848F424" w14:textId="77777777" w:rsidR="00FB2A80" w:rsidRDefault="000B2D32" w:rsidP="00FB2A80">
          <w:pPr>
            <w:pStyle w:val="Glava-neodebeljeno"/>
            <w:jc w:val="left"/>
          </w:pPr>
          <w:r>
            <w:rPr>
              <w:noProof/>
            </w:rPr>
            <w:t>OBR</w:t>
          </w:r>
        </w:p>
      </w:tc>
      <w:tc>
        <w:tcPr>
          <w:tcW w:w="4678" w:type="dxa"/>
          <w:tcBorders>
            <w:top w:val="single" w:sz="4" w:space="0" w:color="auto"/>
            <w:bottom w:val="nil"/>
          </w:tcBorders>
          <w:vAlign w:val="center"/>
        </w:tcPr>
        <w:p w14:paraId="31CAE0F8" w14:textId="77777777" w:rsidR="00FB2A80" w:rsidRDefault="000B2D32" w:rsidP="00FB2A80">
          <w:pPr>
            <w:pStyle w:val="Glava-neodebeljeno"/>
          </w:pPr>
          <w:r>
            <w:rPr>
              <w:noProof/>
            </w:rPr>
            <w:t>obrazec</w:t>
          </w:r>
        </w:p>
      </w:tc>
      <w:tc>
        <w:tcPr>
          <w:tcW w:w="2545" w:type="dxa"/>
          <w:gridSpan w:val="2"/>
          <w:tcBorders>
            <w:top w:val="single" w:sz="4" w:space="0" w:color="auto"/>
            <w:bottom w:val="nil"/>
          </w:tcBorders>
          <w:vAlign w:val="center"/>
        </w:tcPr>
        <w:p w14:paraId="4F256668" w14:textId="77777777" w:rsidR="00FB2A80" w:rsidRDefault="000B2D32" w:rsidP="00FB2A80">
          <w:pPr>
            <w:pStyle w:val="Glava-neodebeljeno"/>
          </w:pPr>
          <w:r>
            <w:rPr>
              <w:noProof/>
            </w:rPr>
            <w:t>OBR-1176</w:t>
          </w:r>
        </w:p>
      </w:tc>
    </w:tr>
    <w:tr w:rsidR="00FD28EF" w14:paraId="08FD9D2F" w14:textId="77777777" w:rsidTr="00F31534">
      <w:tc>
        <w:tcPr>
          <w:tcW w:w="2405" w:type="dxa"/>
          <w:vMerge w:val="restart"/>
          <w:tcBorders>
            <w:top w:val="nil"/>
            <w:bottom w:val="single" w:sz="4" w:space="0" w:color="auto"/>
          </w:tcBorders>
          <w:vAlign w:val="center"/>
        </w:tcPr>
        <w:p w14:paraId="065C1CEC" w14:textId="77777777" w:rsidR="00FB2A80" w:rsidRDefault="00000000" w:rsidP="00FB2A80">
          <w:pPr>
            <w:pStyle w:val="Glav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3D4B6698" wp14:editId="10ABA7B8">
                <wp:extent cx="946800" cy="381600"/>
                <wp:effectExtent l="0" t="0" r="5715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po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00" cy="38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tcBorders>
            <w:top w:val="nil"/>
            <w:bottom w:val="nil"/>
          </w:tcBorders>
          <w:vAlign w:val="center"/>
        </w:tcPr>
        <w:p w14:paraId="16CE3DF6" w14:textId="77777777" w:rsidR="00FB2A80" w:rsidRPr="004F73F8" w:rsidRDefault="00000000" w:rsidP="00FB2A80">
          <w:pPr>
            <w:pStyle w:val="Glavadrobno"/>
          </w:pPr>
          <w:r>
            <w:t xml:space="preserve">Naziv </w:t>
          </w:r>
          <w:r w:rsidRPr="00F767A1">
            <w:t>dokumenta</w:t>
          </w:r>
          <w:r>
            <w:t>:</w:t>
          </w:r>
        </w:p>
      </w:tc>
      <w:tc>
        <w:tcPr>
          <w:tcW w:w="2545" w:type="dxa"/>
          <w:gridSpan w:val="2"/>
          <w:tcBorders>
            <w:top w:val="nil"/>
          </w:tcBorders>
          <w:vAlign w:val="center"/>
        </w:tcPr>
        <w:p w14:paraId="012BD100" w14:textId="77777777" w:rsidR="00FB2A80" w:rsidRPr="004F73F8" w:rsidRDefault="00000000" w:rsidP="00FB2A80">
          <w:pPr>
            <w:pStyle w:val="Glava-drobno"/>
          </w:pPr>
          <w:r>
            <w:t xml:space="preserve">Zamenjuje: </w:t>
          </w:r>
          <w:r w:rsidR="000B2D32">
            <w:rPr>
              <w:noProof/>
            </w:rPr>
            <w:t>/</w:t>
          </w:r>
        </w:p>
      </w:tc>
    </w:tr>
    <w:tr w:rsidR="00FD28EF" w14:paraId="633D3AD5" w14:textId="77777777" w:rsidTr="00F31534">
      <w:tc>
        <w:tcPr>
          <w:tcW w:w="2405" w:type="dxa"/>
          <w:vMerge/>
          <w:tcBorders>
            <w:top w:val="single" w:sz="8" w:space="0" w:color="auto"/>
            <w:bottom w:val="single" w:sz="4" w:space="0" w:color="auto"/>
          </w:tcBorders>
          <w:vAlign w:val="center"/>
        </w:tcPr>
        <w:p w14:paraId="0483BFB0" w14:textId="77777777" w:rsidR="00FB2A80" w:rsidRDefault="00FB2A80" w:rsidP="00FB2A80">
          <w:pPr>
            <w:pStyle w:val="Glava"/>
            <w:jc w:val="center"/>
          </w:pPr>
        </w:p>
      </w:tc>
      <w:tc>
        <w:tcPr>
          <w:tcW w:w="4678" w:type="dxa"/>
          <w:tcBorders>
            <w:bottom w:val="single" w:sz="4" w:space="0" w:color="auto"/>
          </w:tcBorders>
          <w:vAlign w:val="center"/>
        </w:tcPr>
        <w:p w14:paraId="4D5D76FA" w14:textId="77777777" w:rsidR="00FB2A80" w:rsidRDefault="000B2D32" w:rsidP="00FB2A80">
          <w:pPr>
            <w:pStyle w:val="Glava-odebeljeno"/>
          </w:pPr>
          <w:r>
            <w:rPr>
              <w:noProof/>
            </w:rPr>
            <w:t xml:space="preserve">Izjava o izpolnjevanju obveznosti </w:t>
          </w:r>
          <w:r w:rsidR="00000000">
            <w:rPr>
              <w:noProof/>
            </w:rPr>
            <w:t>na področju varnosti in zdravja pri delu</w:t>
          </w:r>
        </w:p>
      </w:tc>
      <w:tc>
        <w:tcPr>
          <w:tcW w:w="1276" w:type="dxa"/>
          <w:vAlign w:val="center"/>
        </w:tcPr>
        <w:p w14:paraId="15AA2136" w14:textId="77777777" w:rsidR="00FB2A80" w:rsidRPr="004F73F8" w:rsidRDefault="00000000" w:rsidP="00FB2A80">
          <w:pPr>
            <w:pStyle w:val="Glava-drobno"/>
          </w:pPr>
          <w:r>
            <w:t>Izdaja:</w:t>
          </w:r>
        </w:p>
        <w:p w14:paraId="3AC8E23E" w14:textId="77777777" w:rsidR="00FB2A80" w:rsidRDefault="000B2D32" w:rsidP="00FB2A80">
          <w:pPr>
            <w:pStyle w:val="Glava-neodebeljeno"/>
          </w:pPr>
          <w:r>
            <w:rPr>
              <w:noProof/>
            </w:rPr>
            <w:t>3</w:t>
          </w:r>
        </w:p>
      </w:tc>
      <w:tc>
        <w:tcPr>
          <w:tcW w:w="1269" w:type="dxa"/>
          <w:vAlign w:val="center"/>
        </w:tcPr>
        <w:p w14:paraId="479C4541" w14:textId="77777777" w:rsidR="00FB2A80" w:rsidRPr="004F73F8" w:rsidRDefault="00000000" w:rsidP="00FB2A80">
          <w:pPr>
            <w:pStyle w:val="Glava-drobno"/>
          </w:pPr>
          <w:r>
            <w:t>Stran:</w:t>
          </w:r>
        </w:p>
        <w:p w14:paraId="5119BB8F" w14:textId="77777777" w:rsidR="00FB2A80" w:rsidRDefault="00000000" w:rsidP="00FB2A80">
          <w:pPr>
            <w:pStyle w:val="Glava-odebeljeno"/>
          </w:pPr>
          <w:r w:rsidRPr="0027497E">
            <w:fldChar w:fldCharType="begin"/>
          </w:r>
          <w:r w:rsidRPr="0027497E">
            <w:instrText xml:space="preserve"> PAGE   \* MERGEFORMAT </w:instrText>
          </w:r>
          <w:r w:rsidRPr="0027497E">
            <w:fldChar w:fldCharType="separate"/>
          </w:r>
          <w:r w:rsidR="005D7A43">
            <w:rPr>
              <w:noProof/>
            </w:rPr>
            <w:t>1</w:t>
          </w:r>
          <w:r w:rsidRPr="0027497E">
            <w:fldChar w:fldCharType="end"/>
          </w:r>
          <w:r w:rsidRPr="0027497E">
            <w:t xml:space="preserve"> </w:t>
          </w:r>
          <w:r w:rsidRPr="00FB2A80">
            <w:rPr>
              <w:b w:val="0"/>
              <w:caps w:val="0"/>
              <w:sz w:val="20"/>
              <w:szCs w:val="20"/>
            </w:rPr>
            <w:t>od</w:t>
          </w:r>
          <w:r w:rsidRPr="0027497E">
            <w:t xml:space="preserve"> </w:t>
          </w:r>
          <w:r w:rsidR="005D7A43">
            <w:fldChar w:fldCharType="begin"/>
          </w:r>
          <w:r>
            <w:instrText xml:space="preserve"> NUMPAGES   \* MERGEFORMAT </w:instrText>
          </w:r>
          <w:r w:rsidR="005D7A43">
            <w:fldChar w:fldCharType="separate"/>
          </w:r>
          <w:r w:rsidR="005D7A43">
            <w:rPr>
              <w:noProof/>
            </w:rPr>
            <w:t>2</w:t>
          </w:r>
          <w:r w:rsidR="005D7A43">
            <w:rPr>
              <w:noProof/>
            </w:rPr>
            <w:fldChar w:fldCharType="end"/>
          </w:r>
        </w:p>
      </w:tc>
    </w:tr>
  </w:tbl>
  <w:p w14:paraId="3F06EE12" w14:textId="77777777" w:rsidR="00407FAF" w:rsidRDefault="00407FAF" w:rsidP="00F40DA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47B36C5F"/>
    <w:multiLevelType w:val="hybridMultilevel"/>
    <w:tmpl w:val="4A2CEE7E"/>
    <w:lvl w:ilvl="0" w:tplc="B2504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8F6C0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AE2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CAD7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AAEE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38D8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F6A2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7E91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227B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520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D32"/>
    <w:rsid w:val="000B0A8D"/>
    <w:rsid w:val="000B2D32"/>
    <w:rsid w:val="001379A8"/>
    <w:rsid w:val="00167C3A"/>
    <w:rsid w:val="001D3075"/>
    <w:rsid w:val="001E2A4B"/>
    <w:rsid w:val="00213AAE"/>
    <w:rsid w:val="0027497E"/>
    <w:rsid w:val="002846F4"/>
    <w:rsid w:val="0029467D"/>
    <w:rsid w:val="002A610B"/>
    <w:rsid w:val="002E3A7F"/>
    <w:rsid w:val="0035250A"/>
    <w:rsid w:val="00407FAF"/>
    <w:rsid w:val="0049126D"/>
    <w:rsid w:val="004A62E0"/>
    <w:rsid w:val="004E7878"/>
    <w:rsid w:val="004F73F8"/>
    <w:rsid w:val="005910EE"/>
    <w:rsid w:val="005D7A43"/>
    <w:rsid w:val="0061400E"/>
    <w:rsid w:val="006169E6"/>
    <w:rsid w:val="0063334F"/>
    <w:rsid w:val="006522CE"/>
    <w:rsid w:val="006B1243"/>
    <w:rsid w:val="006B1EB2"/>
    <w:rsid w:val="0075668D"/>
    <w:rsid w:val="007749ED"/>
    <w:rsid w:val="007A6166"/>
    <w:rsid w:val="007A70CD"/>
    <w:rsid w:val="007D4ED9"/>
    <w:rsid w:val="007E60DF"/>
    <w:rsid w:val="00817959"/>
    <w:rsid w:val="0083436B"/>
    <w:rsid w:val="0089143E"/>
    <w:rsid w:val="008A2479"/>
    <w:rsid w:val="008B5B2B"/>
    <w:rsid w:val="008C4FD8"/>
    <w:rsid w:val="00921693"/>
    <w:rsid w:val="0093363E"/>
    <w:rsid w:val="0093629C"/>
    <w:rsid w:val="00955DED"/>
    <w:rsid w:val="009704D9"/>
    <w:rsid w:val="00992679"/>
    <w:rsid w:val="00A4569E"/>
    <w:rsid w:val="00B0018E"/>
    <w:rsid w:val="00B431F3"/>
    <w:rsid w:val="00C306FF"/>
    <w:rsid w:val="00CF6F56"/>
    <w:rsid w:val="00D33B0A"/>
    <w:rsid w:val="00DC0672"/>
    <w:rsid w:val="00DC20B9"/>
    <w:rsid w:val="00E807DB"/>
    <w:rsid w:val="00EA58BD"/>
    <w:rsid w:val="00EE66A5"/>
    <w:rsid w:val="00F10C80"/>
    <w:rsid w:val="00F22E2A"/>
    <w:rsid w:val="00F31534"/>
    <w:rsid w:val="00F40DA9"/>
    <w:rsid w:val="00F767A1"/>
    <w:rsid w:val="00FA110D"/>
    <w:rsid w:val="00FB2A80"/>
    <w:rsid w:val="00FD28EF"/>
    <w:rsid w:val="00FF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B895D"/>
  <w15:chartTrackingRefBased/>
  <w15:docId w15:val="{15779228-B4F4-41A0-984C-BC2551F0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B2D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74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497E"/>
  </w:style>
  <w:style w:type="paragraph" w:styleId="Noga">
    <w:name w:val="footer"/>
    <w:basedOn w:val="Navaden"/>
    <w:link w:val="NogaZnak"/>
    <w:uiPriority w:val="99"/>
    <w:unhideWhenUsed/>
    <w:rsid w:val="00274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497E"/>
  </w:style>
  <w:style w:type="table" w:styleId="Tabelamrea">
    <w:name w:val="Table Grid"/>
    <w:basedOn w:val="Navadnatabela"/>
    <w:uiPriority w:val="39"/>
    <w:rsid w:val="00274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ava-odebeljeno">
    <w:name w:val="Glava - odebeljeno"/>
    <w:link w:val="Glava-odebeljenoZnak"/>
    <w:qFormat/>
    <w:rsid w:val="008C4FD8"/>
    <w:pPr>
      <w:spacing w:after="0" w:line="240" w:lineRule="auto"/>
      <w:jc w:val="center"/>
    </w:pPr>
    <w:rPr>
      <w:rFonts w:ascii="Calibri" w:hAnsi="Calibri"/>
      <w:b/>
      <w:caps/>
      <w:sz w:val="24"/>
      <w:szCs w:val="24"/>
    </w:rPr>
  </w:style>
  <w:style w:type="paragraph" w:customStyle="1" w:styleId="Glava-neodebeljeno">
    <w:name w:val="Glava - neodebeljeno"/>
    <w:link w:val="Glava-neodebeljenoZnak"/>
    <w:qFormat/>
    <w:rsid w:val="008C4FD8"/>
    <w:pPr>
      <w:spacing w:after="0" w:line="240" w:lineRule="auto"/>
      <w:jc w:val="center"/>
    </w:pPr>
    <w:rPr>
      <w:rFonts w:ascii="Calibri" w:hAnsi="Calibri"/>
      <w:smallCaps/>
      <w:sz w:val="24"/>
      <w:szCs w:val="24"/>
    </w:rPr>
  </w:style>
  <w:style w:type="character" w:customStyle="1" w:styleId="Glava-odebeljenoZnak">
    <w:name w:val="Glava - odebeljeno Znak"/>
    <w:basedOn w:val="GlavaZnak"/>
    <w:link w:val="Glava-odebeljeno"/>
    <w:rsid w:val="008C4FD8"/>
    <w:rPr>
      <w:rFonts w:ascii="Calibri" w:hAnsi="Calibri"/>
      <w:b/>
      <w:caps/>
      <w:sz w:val="24"/>
      <w:szCs w:val="24"/>
    </w:rPr>
  </w:style>
  <w:style w:type="paragraph" w:customStyle="1" w:styleId="Glava-drobno">
    <w:name w:val="Glava - drobno"/>
    <w:link w:val="Glava-drobnoZnak"/>
    <w:qFormat/>
    <w:rsid w:val="008C4FD8"/>
    <w:pPr>
      <w:spacing w:after="0" w:line="240" w:lineRule="auto"/>
      <w:jc w:val="center"/>
    </w:pPr>
    <w:rPr>
      <w:rFonts w:ascii="Calibri" w:hAnsi="Calibri"/>
      <w:sz w:val="16"/>
      <w:szCs w:val="16"/>
    </w:rPr>
  </w:style>
  <w:style w:type="character" w:customStyle="1" w:styleId="Glava-neodebeljenoZnak">
    <w:name w:val="Glava - neodebeljeno Znak"/>
    <w:basedOn w:val="Glava-odebeljenoZnak"/>
    <w:link w:val="Glava-neodebeljeno"/>
    <w:rsid w:val="008C4FD8"/>
    <w:rPr>
      <w:rFonts w:ascii="Calibri" w:hAnsi="Calibri"/>
      <w:b w:val="0"/>
      <w:caps w:val="0"/>
      <w:smallCaps/>
      <w:sz w:val="24"/>
      <w:szCs w:val="24"/>
    </w:rPr>
  </w:style>
  <w:style w:type="paragraph" w:customStyle="1" w:styleId="Glavadrobno">
    <w:name w:val="Glava drobno"/>
    <w:aliases w:val="levo poravnano"/>
    <w:basedOn w:val="Glava-drobno"/>
    <w:link w:val="GlavadrobnoZnak"/>
    <w:qFormat/>
    <w:rsid w:val="00F767A1"/>
    <w:pPr>
      <w:jc w:val="left"/>
    </w:pPr>
  </w:style>
  <w:style w:type="character" w:customStyle="1" w:styleId="Glava-drobnoZnak">
    <w:name w:val="Glava - drobno Znak"/>
    <w:basedOn w:val="GlavaZnak"/>
    <w:link w:val="Glava-drobno"/>
    <w:rsid w:val="008C4FD8"/>
    <w:rPr>
      <w:rFonts w:ascii="Calibri" w:hAnsi="Calibri"/>
      <w:sz w:val="16"/>
      <w:szCs w:val="16"/>
    </w:rPr>
  </w:style>
  <w:style w:type="paragraph" w:styleId="Brezrazmikov">
    <w:name w:val="No Spacing"/>
    <w:uiPriority w:val="1"/>
    <w:qFormat/>
    <w:rsid w:val="00F767A1"/>
    <w:pPr>
      <w:spacing w:after="0" w:line="240" w:lineRule="auto"/>
    </w:pPr>
  </w:style>
  <w:style w:type="character" w:customStyle="1" w:styleId="GlavadrobnoZnak">
    <w:name w:val="Glava drobno Znak"/>
    <w:aliases w:val="levo poravnano Znak"/>
    <w:basedOn w:val="Glava-drobnoZnak"/>
    <w:link w:val="Glavadrobno"/>
    <w:rsid w:val="00F767A1"/>
    <w:rPr>
      <w:rFonts w:ascii="Calibri" w:hAnsi="Calibri"/>
      <w:sz w:val="16"/>
      <w:szCs w:val="16"/>
    </w:rPr>
  </w:style>
  <w:style w:type="paragraph" w:customStyle="1" w:styleId="Noga-Imena">
    <w:name w:val="Noga - Imena"/>
    <w:link w:val="Noga-ImenaZnak"/>
    <w:qFormat/>
    <w:rsid w:val="008C4FD8"/>
    <w:pPr>
      <w:spacing w:after="0" w:line="240" w:lineRule="auto"/>
      <w:jc w:val="center"/>
    </w:pPr>
    <w:rPr>
      <w:rFonts w:ascii="Calibri" w:hAnsi="Calibri"/>
      <w:noProof/>
      <w:sz w:val="24"/>
      <w:szCs w:val="24"/>
    </w:rPr>
  </w:style>
  <w:style w:type="paragraph" w:customStyle="1" w:styleId="Noga-datumi">
    <w:name w:val="Noga - datumi"/>
    <w:link w:val="Noga-datumiZnak"/>
    <w:qFormat/>
    <w:rsid w:val="008C4FD8"/>
    <w:pPr>
      <w:spacing w:after="0" w:line="240" w:lineRule="auto"/>
      <w:jc w:val="center"/>
    </w:pPr>
    <w:rPr>
      <w:rFonts w:ascii="Calibri" w:hAnsi="Calibri"/>
      <w:noProof/>
      <w:sz w:val="20"/>
      <w:szCs w:val="20"/>
    </w:rPr>
  </w:style>
  <w:style w:type="character" w:customStyle="1" w:styleId="Noga-ImenaZnak">
    <w:name w:val="Noga - Imena Znak"/>
    <w:basedOn w:val="Glava-neodebeljenoZnak"/>
    <w:link w:val="Noga-Imena"/>
    <w:rsid w:val="008C4FD8"/>
    <w:rPr>
      <w:rFonts w:ascii="Calibri" w:hAnsi="Calibri"/>
      <w:b w:val="0"/>
      <w:caps w:val="0"/>
      <w:smallCaps w:val="0"/>
      <w:noProof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43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Noga-datumiZnak">
    <w:name w:val="Noga - datumi Znak"/>
    <w:basedOn w:val="Glava-neodebeljenoZnak"/>
    <w:link w:val="Noga-datumi"/>
    <w:rsid w:val="008C4FD8"/>
    <w:rPr>
      <w:rFonts w:ascii="Calibri" w:hAnsi="Calibri"/>
      <w:b w:val="0"/>
      <w:caps w:val="0"/>
      <w:smallCaps w:val="0"/>
      <w:noProof/>
      <w:sz w:val="20"/>
      <w:szCs w:val="20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436B"/>
    <w:rPr>
      <w:rFonts w:ascii="Segoe UI" w:hAnsi="Segoe UI" w:cs="Segoe UI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D33B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44"/>
    </w:rPr>
  </w:style>
  <w:style w:type="character" w:customStyle="1" w:styleId="NaslovZnak">
    <w:name w:val="Naslov Znak"/>
    <w:basedOn w:val="Privzetapisavaodstavka"/>
    <w:link w:val="Naslov"/>
    <w:uiPriority w:val="10"/>
    <w:rsid w:val="00D33B0A"/>
    <w:rPr>
      <w:rFonts w:asciiTheme="majorHAnsi" w:eastAsiaTheme="majorEastAsia" w:hAnsiTheme="majorHAnsi" w:cstheme="majorBidi"/>
      <w:spacing w:val="-10"/>
      <w:kern w:val="28"/>
      <w:sz w:val="44"/>
      <w:szCs w:val="44"/>
    </w:rPr>
  </w:style>
  <w:style w:type="paragraph" w:styleId="Odstavekseznama">
    <w:name w:val="List Paragraph"/>
    <w:basedOn w:val="Navaden"/>
    <w:uiPriority w:val="34"/>
    <w:qFormat/>
    <w:rsid w:val="000B2D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utija\Downloads\Predloga%20DNA%2001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Predloga DNA 012021.dotx</Template>
  <TotalTime>0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Vsebina</vt:lpstr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Vsebina</dc:title>
  <dc:creator>Kutija Željka</dc:creator>
  <cp:lastModifiedBy>Željka Kutija</cp:lastModifiedBy>
  <cp:revision>2</cp:revision>
  <cp:lastPrinted>2014-04-15T05:10:00Z</cp:lastPrinted>
  <dcterms:created xsi:type="dcterms:W3CDTF">2025-10-28T11:28:00Z</dcterms:created>
  <dcterms:modified xsi:type="dcterms:W3CDTF">2025-10-28T11:28:00Z</dcterms:modified>
</cp:coreProperties>
</file>